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1Light"/>
        <w:tblpPr w:leftFromText="180" w:rightFromText="180" w:vertAnchor="text" w:tblpY="1"/>
        <w:tblOverlap w:val="never"/>
        <w:tblW w:w="504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206"/>
        <w:gridCol w:w="3683"/>
      </w:tblGrid>
      <w:tr w:rsidR="00880783" w:rsidRPr="00B86587" w14:paraId="042F5FE8" w14:textId="77777777" w:rsidTr="00355B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745"/>
        </w:trPr>
        <w:tc>
          <w:tcPr>
            <w:tcW w:w="7185" w:type="dxa"/>
            <w:tcBorders>
              <w:bottom w:val="none" w:sz="0" w:space="0" w:color="auto"/>
            </w:tcBorders>
            <w:tcMar>
              <w:right w:w="288" w:type="dxa"/>
            </w:tcMar>
          </w:tcPr>
          <w:p w14:paraId="48CCDA17" w14:textId="77777777" w:rsidR="005C61E4" w:rsidRPr="00AA4794" w:rsidRDefault="005C61E4" w:rsidP="00ED54F4">
            <w:pPr>
              <w:spacing w:after="160" w:line="312" w:lineRule="auto"/>
              <w:jc w:val="center"/>
            </w:pPr>
            <w:r w:rsidRPr="00AA4794">
              <w:rPr>
                <w:noProof/>
                <w:lang w:eastAsia="en-US"/>
              </w:rPr>
              <w:drawing>
                <wp:inline distT="0" distB="0" distL="0" distR="0" wp14:anchorId="29DCBC5C" wp14:editId="5287602E">
                  <wp:extent cx="2447859" cy="10001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044" cy="100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A0E49F" w14:textId="7CC173ED" w:rsidR="00D03AED" w:rsidRPr="00371CF5" w:rsidRDefault="003A1BE5" w:rsidP="0081713E">
            <w:pPr>
              <w:pStyle w:val="Title"/>
              <w:spacing w:line="240" w:lineRule="auto"/>
              <w:jc w:val="center"/>
              <w:rPr>
                <w:rFonts w:ascii="Rage Italic" w:hAnsi="Rage Italic"/>
                <w:bCs w:val="0"/>
                <w:color w:val="008000"/>
                <w:sz w:val="144"/>
              </w:rPr>
            </w:pPr>
            <w:r w:rsidRPr="00371CF5">
              <w:rPr>
                <w:rFonts w:ascii="Rage Italic" w:hAnsi="Rage Italic"/>
                <w:color w:val="008000"/>
                <w:sz w:val="144"/>
              </w:rPr>
              <w:t>5</w:t>
            </w:r>
            <w:r w:rsidR="007000A5" w:rsidRPr="00371CF5">
              <w:rPr>
                <w:rFonts w:ascii="Rage Italic" w:hAnsi="Rage Italic"/>
                <w:caps w:val="0"/>
                <w:color w:val="008000"/>
                <w:sz w:val="144"/>
                <w:vertAlign w:val="superscript"/>
              </w:rPr>
              <w:t>th</w:t>
            </w:r>
            <w:r w:rsidR="007000A5" w:rsidRPr="00371CF5">
              <w:rPr>
                <w:rFonts w:ascii="Rage Italic" w:hAnsi="Rage Italic"/>
                <w:caps w:val="0"/>
                <w:color w:val="008000"/>
                <w:sz w:val="144"/>
              </w:rPr>
              <w:t xml:space="preserve"> Annual</w:t>
            </w:r>
          </w:p>
          <w:p w14:paraId="76E9D9E4" w14:textId="0458E85B" w:rsidR="007000A5" w:rsidRPr="00371CF5" w:rsidRDefault="00D03AED" w:rsidP="0081713E">
            <w:pPr>
              <w:pStyle w:val="Title"/>
              <w:jc w:val="center"/>
              <w:rPr>
                <w:rFonts w:ascii="Baskerville Old Face" w:hAnsi="Baskerville Old Face"/>
                <w:bCs w:val="0"/>
                <w:color w:val="008000"/>
                <w:sz w:val="72"/>
              </w:rPr>
            </w:pPr>
            <w:r w:rsidRPr="00371CF5">
              <w:rPr>
                <w:rFonts w:ascii="Baskerville Old Face" w:hAnsi="Baskerville Old Face"/>
                <w:color w:val="008000"/>
                <w:sz w:val="96"/>
              </w:rPr>
              <w:t>“FORE Vision</w:t>
            </w:r>
            <w:r w:rsidR="001C2693" w:rsidRPr="00371CF5">
              <w:rPr>
                <w:rFonts w:ascii="Baskerville Old Face" w:hAnsi="Baskerville Old Face"/>
                <w:color w:val="008000"/>
                <w:sz w:val="96"/>
              </w:rPr>
              <w:t>”</w:t>
            </w:r>
          </w:p>
          <w:p w14:paraId="6EE47A74" w14:textId="5AF15229" w:rsidR="001C2693" w:rsidRPr="00ED54F4" w:rsidRDefault="001C2693" w:rsidP="0081713E">
            <w:pPr>
              <w:pStyle w:val="Title"/>
              <w:jc w:val="center"/>
              <w:rPr>
                <w:bCs w:val="0"/>
                <w:sz w:val="52"/>
              </w:rPr>
            </w:pPr>
            <w:r w:rsidRPr="00371CF5">
              <w:rPr>
                <w:rFonts w:ascii="Baskerville Old Face" w:hAnsi="Baskerville Old Face"/>
                <w:color w:val="008000"/>
                <w:sz w:val="52"/>
              </w:rPr>
              <w:t>Golf Tournament</w:t>
            </w:r>
          </w:p>
          <w:p w14:paraId="5B9ADB0A" w14:textId="0E831567" w:rsidR="001C2693" w:rsidRDefault="001C2693" w:rsidP="0081713E">
            <w:pPr>
              <w:pStyle w:val="Title"/>
              <w:jc w:val="center"/>
              <w:rPr>
                <w:bCs w:val="0"/>
                <w:sz w:val="22"/>
              </w:rPr>
            </w:pPr>
            <w:r w:rsidRPr="001C2693">
              <w:rPr>
                <w:sz w:val="22"/>
              </w:rPr>
              <w:t>Benefitting</w:t>
            </w:r>
          </w:p>
          <w:p w14:paraId="55D8C4DE" w14:textId="14B7DE90" w:rsidR="007000A5" w:rsidRPr="00F302D3" w:rsidRDefault="007000A5" w:rsidP="0081713E">
            <w:pPr>
              <w:jc w:val="center"/>
              <w:rPr>
                <w:rFonts w:ascii="Rage Italic" w:hAnsi="Rage Italic"/>
                <w:bCs w:val="0"/>
                <w:sz w:val="42"/>
                <w:szCs w:val="42"/>
              </w:rPr>
            </w:pPr>
            <w:r w:rsidRPr="00F302D3">
              <w:rPr>
                <w:rFonts w:ascii="Rage Italic" w:hAnsi="Rage Italic"/>
                <w:sz w:val="42"/>
                <w:szCs w:val="42"/>
              </w:rPr>
              <w:t>Savannah Center for Blind and Low Vision</w:t>
            </w:r>
          </w:p>
          <w:p w14:paraId="37F45D3A" w14:textId="77777777" w:rsidR="00ED54F4" w:rsidRPr="00ED54F4" w:rsidRDefault="00ED54F4" w:rsidP="0081713E">
            <w:pPr>
              <w:jc w:val="center"/>
              <w:rPr>
                <w:bCs w:val="0"/>
                <w:color w:val="41843E"/>
                <w:sz w:val="22"/>
              </w:rPr>
            </w:pPr>
          </w:p>
          <w:p w14:paraId="6CE208C3" w14:textId="3AED6B33" w:rsidR="007000A5" w:rsidRPr="00371CF5" w:rsidRDefault="00F73185" w:rsidP="0081713E">
            <w:pPr>
              <w:jc w:val="center"/>
              <w:rPr>
                <w:bCs w:val="0"/>
                <w:color w:val="auto"/>
                <w:sz w:val="52"/>
              </w:rPr>
            </w:pPr>
            <w:r w:rsidRPr="00371CF5">
              <w:rPr>
                <w:color w:val="auto"/>
                <w:sz w:val="52"/>
              </w:rPr>
              <w:t>Monday</w:t>
            </w:r>
            <w:r w:rsidR="003A1BE5" w:rsidRPr="00371CF5">
              <w:rPr>
                <w:color w:val="auto"/>
                <w:sz w:val="52"/>
              </w:rPr>
              <w:t xml:space="preserve">, </w:t>
            </w:r>
            <w:r w:rsidR="00EE243F" w:rsidRPr="00371CF5">
              <w:rPr>
                <w:color w:val="auto"/>
                <w:sz w:val="52"/>
              </w:rPr>
              <w:t>September 16th</w:t>
            </w:r>
            <w:r w:rsidR="003A1BE5" w:rsidRPr="00371CF5">
              <w:rPr>
                <w:color w:val="auto"/>
                <w:sz w:val="52"/>
              </w:rPr>
              <w:t xml:space="preserve"> </w:t>
            </w:r>
          </w:p>
          <w:p w14:paraId="413650A1" w14:textId="27ADD12A" w:rsidR="00371CF5" w:rsidRPr="00371CF5" w:rsidRDefault="00371CF5" w:rsidP="0081713E">
            <w:pPr>
              <w:jc w:val="center"/>
              <w:rPr>
                <w:bCs w:val="0"/>
                <w:color w:val="auto"/>
                <w:sz w:val="52"/>
              </w:rPr>
            </w:pPr>
            <w:r w:rsidRPr="00371CF5">
              <w:rPr>
                <w:noProof/>
                <w:color w:val="auto"/>
              </w:rPr>
              <w:drawing>
                <wp:inline distT="0" distB="0" distL="0" distR="0" wp14:anchorId="523E0A27" wp14:editId="31186877">
                  <wp:extent cx="3314700" cy="138112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799C0D" w14:textId="77777777" w:rsidR="00ED54F4" w:rsidRPr="00371CF5" w:rsidRDefault="00ED54F4" w:rsidP="0081713E">
            <w:pPr>
              <w:jc w:val="center"/>
              <w:rPr>
                <w:rFonts w:ascii="Rage Italic" w:hAnsi="Rage Italic"/>
                <w:color w:val="auto"/>
                <w:sz w:val="16"/>
              </w:rPr>
            </w:pPr>
          </w:p>
          <w:p w14:paraId="5C3EE342" w14:textId="77777777" w:rsidR="00ED54F4" w:rsidRPr="00371CF5" w:rsidRDefault="00ED54F4" w:rsidP="0081713E">
            <w:pPr>
              <w:jc w:val="center"/>
              <w:rPr>
                <w:rFonts w:ascii="Baskerville Old Face" w:hAnsi="Baskerville Old Face"/>
                <w:b/>
                <w:color w:val="auto"/>
                <w:sz w:val="14"/>
              </w:rPr>
            </w:pPr>
          </w:p>
          <w:p w14:paraId="5946B7E0" w14:textId="1445201B" w:rsidR="007000A5" w:rsidRPr="00371CF5" w:rsidRDefault="007000A5" w:rsidP="0081713E">
            <w:pPr>
              <w:jc w:val="center"/>
              <w:rPr>
                <w:rFonts w:ascii="Baskerville Old Face" w:hAnsi="Baskerville Old Face"/>
                <w:b/>
                <w:color w:val="auto"/>
                <w:sz w:val="72"/>
              </w:rPr>
            </w:pPr>
            <w:r w:rsidRPr="00371CF5">
              <w:rPr>
                <w:rFonts w:ascii="Baskerville Old Face" w:hAnsi="Baskerville Old Face"/>
                <w:b/>
                <w:bCs w:val="0"/>
                <w:color w:val="auto"/>
                <w:sz w:val="40"/>
              </w:rPr>
              <w:t>EARLY BIRD REGISTRATION</w:t>
            </w:r>
          </w:p>
          <w:p w14:paraId="014330FB" w14:textId="14CC43AB" w:rsidR="007000A5" w:rsidRPr="00371CF5" w:rsidRDefault="007000A5" w:rsidP="0081713E">
            <w:pPr>
              <w:jc w:val="center"/>
              <w:rPr>
                <w:rFonts w:ascii="Baskerville Old Face" w:hAnsi="Baskerville Old Face"/>
                <w:color w:val="auto"/>
                <w:sz w:val="28"/>
              </w:rPr>
            </w:pPr>
            <w:r w:rsidRPr="00371CF5">
              <w:rPr>
                <w:rFonts w:ascii="Baskerville Old Face" w:hAnsi="Baskerville Old Face"/>
                <w:bCs w:val="0"/>
                <w:color w:val="auto"/>
                <w:sz w:val="28"/>
              </w:rPr>
              <w:t xml:space="preserve">(Before </w:t>
            </w:r>
            <w:r w:rsidR="00B86587" w:rsidRPr="00371CF5">
              <w:rPr>
                <w:rFonts w:ascii="Baskerville Old Face" w:hAnsi="Baskerville Old Face"/>
                <w:bCs w:val="0"/>
                <w:color w:val="auto"/>
                <w:sz w:val="28"/>
              </w:rPr>
              <w:t>0</w:t>
            </w:r>
            <w:r w:rsidR="00966E40" w:rsidRPr="00371CF5">
              <w:rPr>
                <w:rFonts w:ascii="Baskerville Old Face" w:hAnsi="Baskerville Old Face"/>
                <w:bCs w:val="0"/>
                <w:color w:val="auto"/>
                <w:sz w:val="28"/>
              </w:rPr>
              <w:t>8</w:t>
            </w:r>
            <w:r w:rsidR="00B86587" w:rsidRPr="00371CF5">
              <w:rPr>
                <w:rFonts w:ascii="Baskerville Old Face" w:hAnsi="Baskerville Old Face"/>
                <w:bCs w:val="0"/>
                <w:color w:val="auto"/>
                <w:sz w:val="28"/>
              </w:rPr>
              <w:t>/30/</w:t>
            </w:r>
            <w:r w:rsidRPr="00371CF5">
              <w:rPr>
                <w:rFonts w:ascii="Baskerville Old Face" w:hAnsi="Baskerville Old Face"/>
                <w:bCs w:val="0"/>
                <w:color w:val="auto"/>
                <w:sz w:val="28"/>
              </w:rPr>
              <w:t>1</w:t>
            </w:r>
            <w:r w:rsidR="00BB5FF1" w:rsidRPr="00371CF5">
              <w:rPr>
                <w:rFonts w:ascii="Baskerville Old Face" w:hAnsi="Baskerville Old Face"/>
                <w:bCs w:val="0"/>
                <w:color w:val="auto"/>
                <w:sz w:val="28"/>
              </w:rPr>
              <w:t>9</w:t>
            </w:r>
            <w:r w:rsidRPr="00371CF5">
              <w:rPr>
                <w:rFonts w:ascii="Baskerville Old Face" w:hAnsi="Baskerville Old Face"/>
                <w:bCs w:val="0"/>
                <w:color w:val="auto"/>
                <w:sz w:val="28"/>
              </w:rPr>
              <w:t>)</w:t>
            </w:r>
          </w:p>
          <w:p w14:paraId="3D59AED3" w14:textId="5EE25C15" w:rsidR="007000A5" w:rsidRPr="00371CF5" w:rsidRDefault="007000A5" w:rsidP="0081713E">
            <w:pPr>
              <w:jc w:val="center"/>
              <w:rPr>
                <w:rFonts w:ascii="Baskerville Old Face" w:hAnsi="Baskerville Old Face"/>
                <w:b/>
                <w:color w:val="auto"/>
                <w:sz w:val="96"/>
              </w:rPr>
            </w:pPr>
            <w:r w:rsidRPr="00371CF5">
              <w:rPr>
                <w:rFonts w:ascii="Baskerville Old Face" w:hAnsi="Baskerville Old Face"/>
                <w:b/>
                <w:bCs w:val="0"/>
                <w:color w:val="auto"/>
                <w:sz w:val="72"/>
              </w:rPr>
              <w:t>$500 Team</w:t>
            </w:r>
            <w:r w:rsidR="001F7954" w:rsidRPr="00371CF5">
              <w:rPr>
                <w:rFonts w:ascii="Baskerville Old Face" w:hAnsi="Baskerville Old Face"/>
                <w:b/>
                <w:bCs w:val="0"/>
                <w:color w:val="auto"/>
                <w:sz w:val="72"/>
              </w:rPr>
              <w:t xml:space="preserve"> of 4</w:t>
            </w:r>
          </w:p>
          <w:p w14:paraId="72EBC62A" w14:textId="5A1E2C45" w:rsidR="007000A5" w:rsidRPr="00371CF5" w:rsidRDefault="007000A5" w:rsidP="0081713E">
            <w:pPr>
              <w:jc w:val="center"/>
              <w:rPr>
                <w:rFonts w:ascii="Baskerville Old Face" w:hAnsi="Baskerville Old Face"/>
                <w:color w:val="auto"/>
                <w:sz w:val="36"/>
              </w:rPr>
            </w:pPr>
          </w:p>
          <w:p w14:paraId="1D69EDD8" w14:textId="45EFCFC0" w:rsidR="001F7954" w:rsidRPr="00371CF5" w:rsidRDefault="001F7954" w:rsidP="0081713E">
            <w:pPr>
              <w:jc w:val="center"/>
              <w:rPr>
                <w:rFonts w:ascii="Baskerville Old Face" w:hAnsi="Baskerville Old Face"/>
                <w:color w:val="auto"/>
                <w:sz w:val="40"/>
              </w:rPr>
            </w:pPr>
            <w:r w:rsidRPr="00371CF5">
              <w:rPr>
                <w:rFonts w:ascii="Baskerville Old Face" w:hAnsi="Baskerville Old Face"/>
                <w:bCs w:val="0"/>
                <w:color w:val="auto"/>
                <w:sz w:val="40"/>
              </w:rPr>
              <w:t>After 0</w:t>
            </w:r>
            <w:r w:rsidR="007B4C1D" w:rsidRPr="00371CF5">
              <w:rPr>
                <w:rFonts w:ascii="Baskerville Old Face" w:hAnsi="Baskerville Old Face"/>
                <w:bCs w:val="0"/>
                <w:color w:val="auto"/>
                <w:sz w:val="40"/>
              </w:rPr>
              <w:t>8</w:t>
            </w:r>
            <w:r w:rsidRPr="00371CF5">
              <w:rPr>
                <w:rFonts w:ascii="Baskerville Old Face" w:hAnsi="Baskerville Old Face"/>
                <w:bCs w:val="0"/>
                <w:color w:val="auto"/>
                <w:sz w:val="40"/>
              </w:rPr>
              <w:t>/</w:t>
            </w:r>
            <w:r w:rsidR="002F1704" w:rsidRPr="00371CF5">
              <w:rPr>
                <w:rFonts w:ascii="Baskerville Old Face" w:hAnsi="Baskerville Old Face"/>
                <w:bCs w:val="0"/>
                <w:color w:val="auto"/>
                <w:sz w:val="40"/>
              </w:rPr>
              <w:t>30</w:t>
            </w:r>
            <w:r w:rsidRPr="00371CF5">
              <w:rPr>
                <w:rFonts w:ascii="Baskerville Old Face" w:hAnsi="Baskerville Old Face"/>
                <w:bCs w:val="0"/>
                <w:color w:val="auto"/>
                <w:sz w:val="40"/>
              </w:rPr>
              <w:t>/1</w:t>
            </w:r>
            <w:r w:rsidR="00BB5FF1" w:rsidRPr="00371CF5">
              <w:rPr>
                <w:rFonts w:ascii="Baskerville Old Face" w:hAnsi="Baskerville Old Face"/>
                <w:bCs w:val="0"/>
                <w:color w:val="auto"/>
                <w:sz w:val="40"/>
              </w:rPr>
              <w:t>9</w:t>
            </w:r>
            <w:r w:rsidRPr="00371CF5">
              <w:rPr>
                <w:rFonts w:ascii="Baskerville Old Face" w:hAnsi="Baskerville Old Face"/>
                <w:bCs w:val="0"/>
                <w:color w:val="auto"/>
                <w:sz w:val="40"/>
              </w:rPr>
              <w:t xml:space="preserve"> Registration Fee</w:t>
            </w:r>
          </w:p>
          <w:p w14:paraId="60DFCE02" w14:textId="7A5DA514" w:rsidR="001F7954" w:rsidRPr="00371CF5" w:rsidRDefault="001F7954" w:rsidP="0081713E">
            <w:pPr>
              <w:jc w:val="center"/>
              <w:rPr>
                <w:rFonts w:ascii="Baskerville Old Face" w:hAnsi="Baskerville Old Face"/>
                <w:color w:val="auto"/>
                <w:sz w:val="48"/>
              </w:rPr>
            </w:pPr>
            <w:r w:rsidRPr="00371CF5">
              <w:rPr>
                <w:rFonts w:ascii="Baskerville Old Face" w:hAnsi="Baskerville Old Face"/>
                <w:bCs w:val="0"/>
                <w:color w:val="auto"/>
                <w:sz w:val="48"/>
              </w:rPr>
              <w:t>$600 Team of 4</w:t>
            </w:r>
          </w:p>
          <w:p w14:paraId="7592DA36" w14:textId="66BD60CB" w:rsidR="001F7954" w:rsidRPr="00371CF5" w:rsidRDefault="001F7954" w:rsidP="0081713E">
            <w:pPr>
              <w:jc w:val="center"/>
              <w:rPr>
                <w:rFonts w:ascii="Rage Italic" w:hAnsi="Rage Italic"/>
                <w:color w:val="auto"/>
                <w:sz w:val="28"/>
              </w:rPr>
            </w:pPr>
          </w:p>
          <w:p w14:paraId="27635C8E" w14:textId="77777777" w:rsidR="00921E4D" w:rsidRPr="00371CF5" w:rsidRDefault="001F7954" w:rsidP="0081713E">
            <w:pPr>
              <w:jc w:val="center"/>
              <w:rPr>
                <w:b/>
                <w:color w:val="auto"/>
                <w:sz w:val="28"/>
              </w:rPr>
            </w:pPr>
            <w:r w:rsidRPr="00371CF5">
              <w:rPr>
                <w:b/>
                <w:bCs w:val="0"/>
                <w:color w:val="auto"/>
                <w:sz w:val="28"/>
              </w:rPr>
              <w:t>Reserve your spot toda</w:t>
            </w:r>
            <w:r w:rsidR="00921E4D" w:rsidRPr="00371CF5">
              <w:rPr>
                <w:b/>
                <w:bCs w:val="0"/>
                <w:color w:val="auto"/>
                <w:sz w:val="28"/>
              </w:rPr>
              <w:t>y</w:t>
            </w:r>
          </w:p>
          <w:p w14:paraId="0A37395F" w14:textId="6426324C" w:rsidR="001F7954" w:rsidRPr="00371CF5" w:rsidRDefault="00921E4D" w:rsidP="0081713E">
            <w:pPr>
              <w:jc w:val="center"/>
              <w:rPr>
                <w:rFonts w:ascii="Rage Italic" w:hAnsi="Rage Italic"/>
                <w:b/>
                <w:bCs w:val="0"/>
                <w:color w:val="008000"/>
              </w:rPr>
            </w:pPr>
            <w:r w:rsidRPr="00371CF5">
              <w:rPr>
                <w:b/>
                <w:bCs w:val="0"/>
                <w:color w:val="auto"/>
                <w:sz w:val="28"/>
              </w:rPr>
              <w:t>C</w:t>
            </w:r>
            <w:r w:rsidR="001F7954" w:rsidRPr="00371CF5">
              <w:rPr>
                <w:b/>
                <w:bCs w:val="0"/>
                <w:color w:val="auto"/>
                <w:sz w:val="28"/>
              </w:rPr>
              <w:t xml:space="preserve">ontact Leslie Eatherly at 912-236-4473 </w:t>
            </w:r>
            <w:hyperlink r:id="rId10" w:history="1">
              <w:r w:rsidR="001F7954" w:rsidRPr="00371CF5">
                <w:rPr>
                  <w:rStyle w:val="Hyperlink"/>
                  <w:b/>
                  <w:color w:val="008000"/>
                  <w:sz w:val="28"/>
                </w:rPr>
                <w:t>leatherly@savannahcblv.org</w:t>
              </w:r>
            </w:hyperlink>
            <w:r w:rsidR="001F7954" w:rsidRPr="00371CF5">
              <w:rPr>
                <w:rFonts w:ascii="Rage Italic" w:hAnsi="Rage Italic"/>
                <w:b/>
                <w:bCs w:val="0"/>
                <w:color w:val="008000"/>
              </w:rPr>
              <w:t xml:space="preserve"> </w:t>
            </w:r>
          </w:p>
          <w:p w14:paraId="1AF5831B" w14:textId="5D329B97" w:rsidR="00880783" w:rsidRPr="00AA4794" w:rsidRDefault="00880783" w:rsidP="0081713E">
            <w:pPr>
              <w:pStyle w:val="Title"/>
            </w:pPr>
            <w:bookmarkStart w:id="0" w:name="_GoBack"/>
            <w:bookmarkEnd w:id="0"/>
          </w:p>
        </w:tc>
        <w:tc>
          <w:tcPr>
            <w:tcW w:w="3673" w:type="dxa"/>
            <w:tcBorders>
              <w:bottom w:val="none" w:sz="0" w:space="0" w:color="auto"/>
            </w:tcBorders>
          </w:tcPr>
          <w:p w14:paraId="0F0CE149" w14:textId="6F1DD6F3" w:rsidR="00D03AED" w:rsidRPr="00B86587" w:rsidRDefault="004D7B60" w:rsidP="0081713E">
            <w:pPr>
              <w:pStyle w:val="Heading2"/>
              <w:pBdr>
                <w:bar w:val="single" w:sz="12" w:color="auto"/>
              </w:pBdr>
              <w:shd w:val="clear" w:color="auto" w:fill="41843E"/>
              <w:spacing w:after="0" w:line="240" w:lineRule="auto"/>
              <w:outlineLvl w:val="1"/>
              <w:rPr>
                <w:sz w:val="18"/>
              </w:rPr>
            </w:pPr>
            <w:r w:rsidRPr="00B86587">
              <w:rPr>
                <w:sz w:val="18"/>
              </w:rPr>
              <w:t>Includes:</w:t>
            </w:r>
          </w:p>
          <w:p w14:paraId="0870AA25" w14:textId="2CB9D3C3" w:rsidR="00D03AED" w:rsidRPr="00B86587" w:rsidRDefault="00D03AED" w:rsidP="0081713E">
            <w:pPr>
              <w:pStyle w:val="Heading2"/>
              <w:pBdr>
                <w:bar w:val="single" w:sz="12" w:color="auto"/>
              </w:pBdr>
              <w:shd w:val="clear" w:color="auto" w:fill="41843E"/>
              <w:spacing w:after="0" w:line="240" w:lineRule="auto"/>
              <w:jc w:val="left"/>
              <w:outlineLvl w:val="1"/>
              <w:rPr>
                <w:sz w:val="18"/>
              </w:rPr>
            </w:pPr>
            <w:r w:rsidRPr="00B86587">
              <w:rPr>
                <w:sz w:val="18"/>
              </w:rPr>
              <w:t xml:space="preserve">-  </w:t>
            </w:r>
            <w:r w:rsidR="004D7B60" w:rsidRPr="00B86587">
              <w:rPr>
                <w:sz w:val="18"/>
              </w:rPr>
              <w:t>Beautiful 18 Hole Course</w:t>
            </w:r>
          </w:p>
          <w:p w14:paraId="1114184F" w14:textId="27649FBA" w:rsidR="00D03AED" w:rsidRPr="00B86587" w:rsidRDefault="00D03AED" w:rsidP="0081713E">
            <w:pPr>
              <w:pStyle w:val="Heading2"/>
              <w:pBdr>
                <w:bar w:val="single" w:sz="12" w:color="auto"/>
              </w:pBdr>
              <w:shd w:val="clear" w:color="auto" w:fill="41843E"/>
              <w:spacing w:after="0" w:line="240" w:lineRule="auto"/>
              <w:jc w:val="left"/>
              <w:outlineLvl w:val="1"/>
              <w:rPr>
                <w:sz w:val="18"/>
              </w:rPr>
            </w:pPr>
            <w:r w:rsidRPr="00B86587">
              <w:rPr>
                <w:bCs w:val="0"/>
                <w:sz w:val="18"/>
              </w:rPr>
              <w:t xml:space="preserve">- </w:t>
            </w:r>
            <w:r w:rsidR="00B86587">
              <w:rPr>
                <w:bCs w:val="0"/>
                <w:sz w:val="18"/>
              </w:rPr>
              <w:t xml:space="preserve"> </w:t>
            </w:r>
            <w:r w:rsidR="004D7B60" w:rsidRPr="00B86587">
              <w:rPr>
                <w:bCs w:val="0"/>
                <w:sz w:val="18"/>
              </w:rPr>
              <w:t>Cart</w:t>
            </w:r>
          </w:p>
          <w:p w14:paraId="78F63D7F" w14:textId="06A481AF" w:rsidR="00D03AED" w:rsidRPr="00B86587" w:rsidRDefault="00D03AED" w:rsidP="0081713E">
            <w:pPr>
              <w:pStyle w:val="Heading2"/>
              <w:pBdr>
                <w:bar w:val="single" w:sz="12" w:color="auto"/>
              </w:pBdr>
              <w:shd w:val="clear" w:color="auto" w:fill="41843E"/>
              <w:spacing w:after="0" w:line="240" w:lineRule="auto"/>
              <w:jc w:val="left"/>
              <w:outlineLvl w:val="1"/>
              <w:rPr>
                <w:sz w:val="18"/>
              </w:rPr>
            </w:pPr>
            <w:r w:rsidRPr="00B86587">
              <w:rPr>
                <w:bCs w:val="0"/>
                <w:sz w:val="18"/>
              </w:rPr>
              <w:t xml:space="preserve">-  </w:t>
            </w:r>
            <w:r w:rsidR="004D7B60" w:rsidRPr="00B86587">
              <w:rPr>
                <w:bCs w:val="0"/>
                <w:sz w:val="18"/>
              </w:rPr>
              <w:t xml:space="preserve">Pre-Play </w:t>
            </w:r>
            <w:r w:rsidR="003A1BE5" w:rsidRPr="00B86587">
              <w:rPr>
                <w:bCs w:val="0"/>
                <w:sz w:val="18"/>
              </w:rPr>
              <w:t>Lunch</w:t>
            </w:r>
          </w:p>
          <w:p w14:paraId="53E8C935" w14:textId="19F56FB4" w:rsidR="00D03AED" w:rsidRPr="00B86587" w:rsidRDefault="00D03AED" w:rsidP="0081713E">
            <w:pPr>
              <w:pStyle w:val="Heading2"/>
              <w:pBdr>
                <w:bar w:val="single" w:sz="12" w:color="auto"/>
              </w:pBdr>
              <w:shd w:val="clear" w:color="auto" w:fill="41843E"/>
              <w:spacing w:after="0" w:line="240" w:lineRule="auto"/>
              <w:jc w:val="left"/>
              <w:outlineLvl w:val="1"/>
              <w:rPr>
                <w:sz w:val="18"/>
              </w:rPr>
            </w:pPr>
            <w:r w:rsidRPr="00B86587">
              <w:rPr>
                <w:bCs w:val="0"/>
                <w:sz w:val="18"/>
              </w:rPr>
              <w:t xml:space="preserve">-  </w:t>
            </w:r>
            <w:r w:rsidR="004D7B60" w:rsidRPr="00B86587">
              <w:rPr>
                <w:bCs w:val="0"/>
                <w:sz w:val="18"/>
              </w:rPr>
              <w:t xml:space="preserve">Complimentary Drinks on </w:t>
            </w:r>
            <w:r w:rsidR="00B86587">
              <w:rPr>
                <w:bCs w:val="0"/>
                <w:sz w:val="18"/>
              </w:rPr>
              <w:t xml:space="preserve">        </w:t>
            </w:r>
            <w:r w:rsidR="004D7B60" w:rsidRPr="00B86587">
              <w:rPr>
                <w:bCs w:val="0"/>
                <w:sz w:val="18"/>
              </w:rPr>
              <w:t>Course</w:t>
            </w:r>
          </w:p>
          <w:p w14:paraId="68DC2ACC" w14:textId="45CA0A54" w:rsidR="00D03AED" w:rsidRPr="00B86587" w:rsidRDefault="00D03AED" w:rsidP="0081713E">
            <w:pPr>
              <w:pStyle w:val="Heading2"/>
              <w:pBdr>
                <w:bar w:val="single" w:sz="12" w:color="auto"/>
              </w:pBdr>
              <w:shd w:val="clear" w:color="auto" w:fill="41843E"/>
              <w:spacing w:after="0" w:line="240" w:lineRule="auto"/>
              <w:jc w:val="left"/>
              <w:outlineLvl w:val="1"/>
              <w:rPr>
                <w:sz w:val="18"/>
              </w:rPr>
            </w:pPr>
            <w:r w:rsidRPr="00B86587">
              <w:rPr>
                <w:bCs w:val="0"/>
                <w:sz w:val="18"/>
              </w:rPr>
              <w:t xml:space="preserve">- </w:t>
            </w:r>
            <w:r w:rsidR="004E63CF" w:rsidRPr="00B86587">
              <w:rPr>
                <w:bCs w:val="0"/>
                <w:sz w:val="18"/>
              </w:rPr>
              <w:t xml:space="preserve"> </w:t>
            </w:r>
            <w:r w:rsidR="004D7B60" w:rsidRPr="00B86587">
              <w:rPr>
                <w:bCs w:val="0"/>
                <w:sz w:val="18"/>
              </w:rPr>
              <w:t>Awards</w:t>
            </w:r>
          </w:p>
          <w:p w14:paraId="62C91052" w14:textId="5B2AAECB" w:rsidR="000010CA" w:rsidRPr="00B86587" w:rsidRDefault="000010CA" w:rsidP="0081713E">
            <w:pPr>
              <w:pStyle w:val="Heading2"/>
              <w:pBdr>
                <w:bar w:val="single" w:sz="12" w:color="auto"/>
              </w:pBdr>
              <w:shd w:val="clear" w:color="auto" w:fill="41843E"/>
              <w:spacing w:after="0" w:line="240" w:lineRule="auto"/>
              <w:jc w:val="left"/>
              <w:outlineLvl w:val="1"/>
              <w:rPr>
                <w:bCs w:val="0"/>
                <w:sz w:val="18"/>
              </w:rPr>
            </w:pPr>
          </w:p>
          <w:p w14:paraId="0F807A51" w14:textId="1A7F2B49" w:rsidR="004D7B60" w:rsidRPr="00B86587" w:rsidRDefault="004D7B60" w:rsidP="0081713E">
            <w:pPr>
              <w:pStyle w:val="Heading2"/>
              <w:pBdr>
                <w:bar w:val="single" w:sz="12" w:color="auto"/>
              </w:pBdr>
              <w:shd w:val="clear" w:color="auto" w:fill="41843E"/>
              <w:spacing w:after="0" w:line="240" w:lineRule="auto"/>
              <w:jc w:val="left"/>
              <w:outlineLvl w:val="1"/>
              <w:rPr>
                <w:bCs w:val="0"/>
                <w:sz w:val="18"/>
              </w:rPr>
            </w:pPr>
            <w:r w:rsidRPr="00B86587">
              <w:rPr>
                <w:sz w:val="18"/>
              </w:rPr>
              <w:t>To register…Complete the information below and return with your registration fee to:</w:t>
            </w:r>
          </w:p>
          <w:p w14:paraId="1BAC50C9" w14:textId="3CA3EA83" w:rsidR="004D7B60" w:rsidRPr="00B86587" w:rsidRDefault="004D7B60" w:rsidP="0081713E">
            <w:pPr>
              <w:pStyle w:val="Heading2"/>
              <w:pBdr>
                <w:bar w:val="single" w:sz="12" w:color="auto"/>
              </w:pBdr>
              <w:shd w:val="clear" w:color="auto" w:fill="41843E"/>
              <w:spacing w:after="0" w:line="240" w:lineRule="auto"/>
              <w:jc w:val="left"/>
              <w:outlineLvl w:val="1"/>
              <w:rPr>
                <w:bCs w:val="0"/>
                <w:sz w:val="18"/>
              </w:rPr>
            </w:pPr>
          </w:p>
          <w:p w14:paraId="776885F8" w14:textId="2B9586C0" w:rsidR="004D7B60" w:rsidRPr="00B86587" w:rsidRDefault="004D7B60" w:rsidP="009728E8">
            <w:pPr>
              <w:pStyle w:val="Heading2"/>
              <w:pBdr>
                <w:bar w:val="single" w:sz="12" w:color="auto"/>
              </w:pBdr>
              <w:shd w:val="clear" w:color="auto" w:fill="41843E"/>
              <w:spacing w:after="0" w:line="240" w:lineRule="auto"/>
              <w:outlineLvl w:val="1"/>
              <w:rPr>
                <w:bCs w:val="0"/>
                <w:sz w:val="18"/>
              </w:rPr>
            </w:pPr>
            <w:r w:rsidRPr="00B86587">
              <w:rPr>
                <w:sz w:val="18"/>
              </w:rPr>
              <w:t>Leslie Eatherly, JIT Golf</w:t>
            </w:r>
          </w:p>
          <w:p w14:paraId="225F3E02" w14:textId="18C32BDE" w:rsidR="004D7B60" w:rsidRPr="00B86587" w:rsidRDefault="004D7B60" w:rsidP="009728E8">
            <w:pPr>
              <w:pStyle w:val="Heading2"/>
              <w:pBdr>
                <w:bar w:val="single" w:sz="12" w:color="auto"/>
              </w:pBdr>
              <w:shd w:val="clear" w:color="auto" w:fill="41843E"/>
              <w:spacing w:after="0" w:line="240" w:lineRule="auto"/>
              <w:outlineLvl w:val="1"/>
              <w:rPr>
                <w:bCs w:val="0"/>
                <w:sz w:val="18"/>
              </w:rPr>
            </w:pPr>
            <w:r w:rsidRPr="00B86587">
              <w:rPr>
                <w:sz w:val="18"/>
              </w:rPr>
              <w:t>SCBLV</w:t>
            </w:r>
          </w:p>
          <w:p w14:paraId="1276A3DD" w14:textId="4D579E07" w:rsidR="004D7B60" w:rsidRPr="00B86587" w:rsidRDefault="004D7B60" w:rsidP="009728E8">
            <w:pPr>
              <w:pStyle w:val="Heading2"/>
              <w:pBdr>
                <w:bar w:val="single" w:sz="12" w:color="auto"/>
              </w:pBdr>
              <w:shd w:val="clear" w:color="auto" w:fill="41843E"/>
              <w:spacing w:after="0" w:line="240" w:lineRule="auto"/>
              <w:outlineLvl w:val="1"/>
              <w:rPr>
                <w:bCs w:val="0"/>
                <w:sz w:val="18"/>
              </w:rPr>
            </w:pPr>
            <w:r w:rsidRPr="00B86587">
              <w:rPr>
                <w:sz w:val="18"/>
              </w:rPr>
              <w:t>1141 Cornell Avenue</w:t>
            </w:r>
          </w:p>
          <w:p w14:paraId="355657C6" w14:textId="6322520C" w:rsidR="004D7B60" w:rsidRPr="00B86587" w:rsidRDefault="004D7B60" w:rsidP="009728E8">
            <w:pPr>
              <w:pStyle w:val="Heading2"/>
              <w:pBdr>
                <w:bar w:val="single" w:sz="12" w:color="auto"/>
              </w:pBdr>
              <w:shd w:val="clear" w:color="auto" w:fill="41843E"/>
              <w:spacing w:after="0" w:line="240" w:lineRule="auto"/>
              <w:outlineLvl w:val="1"/>
              <w:rPr>
                <w:bCs w:val="0"/>
                <w:sz w:val="18"/>
              </w:rPr>
            </w:pPr>
            <w:proofErr w:type="gramStart"/>
            <w:r w:rsidRPr="00B86587">
              <w:rPr>
                <w:sz w:val="18"/>
              </w:rPr>
              <w:t>Savannah,  GA</w:t>
            </w:r>
            <w:proofErr w:type="gramEnd"/>
            <w:r w:rsidRPr="00B86587">
              <w:rPr>
                <w:sz w:val="18"/>
              </w:rPr>
              <w:t xml:space="preserve">  31406</w:t>
            </w:r>
          </w:p>
          <w:p w14:paraId="36B28332" w14:textId="795FD573" w:rsidR="00B86587" w:rsidRPr="00B86587" w:rsidRDefault="00B86587" w:rsidP="009728E8">
            <w:pPr>
              <w:pStyle w:val="Heading2"/>
              <w:pBdr>
                <w:bar w:val="single" w:sz="12" w:color="auto"/>
              </w:pBdr>
              <w:shd w:val="clear" w:color="auto" w:fill="41843E"/>
              <w:spacing w:after="0" w:line="240" w:lineRule="auto"/>
              <w:outlineLvl w:val="1"/>
              <w:rPr>
                <w:bCs w:val="0"/>
                <w:sz w:val="18"/>
              </w:rPr>
            </w:pPr>
          </w:p>
          <w:p w14:paraId="6C8C9722" w14:textId="61CD7B3F" w:rsidR="00B86587" w:rsidRPr="00B86587" w:rsidRDefault="00B86587" w:rsidP="009728E8">
            <w:pPr>
              <w:pStyle w:val="Heading2"/>
              <w:pBdr>
                <w:bar w:val="single" w:sz="12" w:color="auto"/>
              </w:pBdr>
              <w:shd w:val="clear" w:color="auto" w:fill="41843E"/>
              <w:spacing w:after="0" w:line="240" w:lineRule="auto"/>
              <w:outlineLvl w:val="1"/>
              <w:rPr>
                <w:bCs w:val="0"/>
                <w:sz w:val="18"/>
              </w:rPr>
            </w:pPr>
            <w:r w:rsidRPr="00B86587">
              <w:rPr>
                <w:sz w:val="18"/>
              </w:rPr>
              <w:t>**If you plan to bring your own golf cart, mark here</w:t>
            </w:r>
          </w:p>
          <w:p w14:paraId="22FDFFB9" w14:textId="72E44343" w:rsidR="00B86587" w:rsidRPr="00B86587" w:rsidRDefault="00B86587" w:rsidP="009728E8">
            <w:pPr>
              <w:pStyle w:val="Heading2"/>
              <w:pBdr>
                <w:bar w:val="single" w:sz="12" w:color="auto"/>
              </w:pBdr>
              <w:shd w:val="clear" w:color="auto" w:fill="41843E"/>
              <w:spacing w:after="0" w:line="240" w:lineRule="auto"/>
              <w:outlineLvl w:val="1"/>
              <w:rPr>
                <w:bCs w:val="0"/>
                <w:sz w:val="18"/>
              </w:rPr>
            </w:pPr>
            <w:r w:rsidRPr="00B86587"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9F54991" wp14:editId="0DDA4CFC">
                      <wp:simplePos x="0" y="0"/>
                      <wp:positionH relativeFrom="column">
                        <wp:posOffset>920115</wp:posOffset>
                      </wp:positionH>
                      <wp:positionV relativeFrom="paragraph">
                        <wp:posOffset>62865</wp:posOffset>
                      </wp:positionV>
                      <wp:extent cx="571500" cy="285750"/>
                      <wp:effectExtent l="0" t="0" r="19050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EBB5BF" id="Rectangle 18" o:spid="_x0000_s1026" style="position:absolute;margin-left:72.45pt;margin-top:4.95pt;width:45pt;height:2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" fillcolor="white [3201]" strokecolor="#97c83c [3205]" strokeweight="1pt"/>
                  </w:pict>
                </mc:Fallback>
              </mc:AlternateContent>
            </w:r>
          </w:p>
          <w:p w14:paraId="16D8AB08" w14:textId="2FCBD129" w:rsidR="001C2693" w:rsidRPr="00B86587" w:rsidRDefault="0081713E" w:rsidP="0081713E">
            <w:pPr>
              <w:jc w:val="center"/>
              <w:rPr>
                <w:b/>
                <w:bCs w:val="0"/>
                <w:color w:val="auto"/>
                <w:sz w:val="18"/>
              </w:rPr>
            </w:pPr>
            <w:r w:rsidRPr="00B86587">
              <w:rPr>
                <w:b/>
                <w:color w:val="4B651C" w:themeColor="accent2" w:themeShade="80"/>
                <w:sz w:val="18"/>
              </w:rPr>
              <w:t>C</w:t>
            </w:r>
            <w:r w:rsidR="0077674E" w:rsidRPr="00B86587">
              <w:rPr>
                <w:b/>
                <w:color w:val="4B651C" w:themeColor="accent2" w:themeShade="80"/>
                <w:sz w:val="18"/>
              </w:rPr>
              <w:t>ONTACT INFO</w:t>
            </w:r>
          </w:p>
          <w:p w14:paraId="79A97DC8" w14:textId="77777777" w:rsidR="0077674E" w:rsidRPr="00B86587" w:rsidRDefault="0077674E" w:rsidP="0081713E">
            <w:pPr>
              <w:jc w:val="center"/>
              <w:rPr>
                <w:bCs w:val="0"/>
                <w:color w:val="auto"/>
                <w:sz w:val="18"/>
              </w:rPr>
            </w:pPr>
          </w:p>
          <w:p w14:paraId="2169AD45" w14:textId="7F9786A5" w:rsidR="0077674E" w:rsidRPr="00B86587" w:rsidRDefault="0077674E" w:rsidP="0081713E">
            <w:pPr>
              <w:rPr>
                <w:bCs w:val="0"/>
                <w:color w:val="auto"/>
                <w:sz w:val="18"/>
              </w:rPr>
            </w:pPr>
            <w:r w:rsidRPr="00B86587">
              <w:rPr>
                <w:color w:val="auto"/>
                <w:sz w:val="18"/>
              </w:rPr>
              <w:t>NAME: ______________________</w:t>
            </w:r>
          </w:p>
          <w:p w14:paraId="364600B6" w14:textId="77777777" w:rsidR="0077674E" w:rsidRPr="00B86587" w:rsidRDefault="0077674E" w:rsidP="0081713E">
            <w:pPr>
              <w:rPr>
                <w:color w:val="auto"/>
                <w:sz w:val="18"/>
              </w:rPr>
            </w:pPr>
          </w:p>
          <w:p w14:paraId="7315716F" w14:textId="2B6E01C1" w:rsidR="0077674E" w:rsidRPr="00B86587" w:rsidRDefault="0077674E" w:rsidP="0081713E">
            <w:pPr>
              <w:rPr>
                <w:color w:val="auto"/>
                <w:sz w:val="18"/>
              </w:rPr>
            </w:pPr>
            <w:r w:rsidRPr="00B86587">
              <w:rPr>
                <w:bCs w:val="0"/>
                <w:color w:val="auto"/>
                <w:sz w:val="18"/>
              </w:rPr>
              <w:t>COMPANY: ___________________</w:t>
            </w:r>
          </w:p>
          <w:p w14:paraId="370D1A6B" w14:textId="77777777" w:rsidR="0077674E" w:rsidRPr="00B86587" w:rsidRDefault="0077674E" w:rsidP="0081713E">
            <w:pPr>
              <w:rPr>
                <w:color w:val="auto"/>
                <w:sz w:val="18"/>
              </w:rPr>
            </w:pPr>
          </w:p>
          <w:p w14:paraId="412A0838" w14:textId="0005E6DE" w:rsidR="0077674E" w:rsidRPr="00B86587" w:rsidRDefault="0077674E" w:rsidP="0081713E">
            <w:pPr>
              <w:pBdr>
                <w:bottom w:val="single" w:sz="12" w:space="1" w:color="auto"/>
              </w:pBdr>
              <w:rPr>
                <w:color w:val="auto"/>
                <w:sz w:val="18"/>
              </w:rPr>
            </w:pPr>
            <w:r w:rsidRPr="00B86587">
              <w:rPr>
                <w:bCs w:val="0"/>
                <w:color w:val="auto"/>
                <w:sz w:val="18"/>
              </w:rPr>
              <w:t>ADDRESS:  ___________________</w:t>
            </w:r>
          </w:p>
          <w:p w14:paraId="7D7687C5" w14:textId="47438874" w:rsidR="0081713E" w:rsidRPr="00B86587" w:rsidRDefault="0081713E" w:rsidP="0081713E">
            <w:pPr>
              <w:pBdr>
                <w:bottom w:val="single" w:sz="12" w:space="1" w:color="auto"/>
              </w:pBdr>
              <w:rPr>
                <w:bCs w:val="0"/>
                <w:color w:val="auto"/>
                <w:sz w:val="18"/>
              </w:rPr>
            </w:pPr>
          </w:p>
          <w:p w14:paraId="04D6A389" w14:textId="3DA8A9D4" w:rsidR="0081713E" w:rsidRPr="00B86587" w:rsidRDefault="0081713E" w:rsidP="0081713E">
            <w:pPr>
              <w:pBdr>
                <w:bottom w:val="single" w:sz="12" w:space="1" w:color="auto"/>
              </w:pBdr>
              <w:rPr>
                <w:bCs w:val="0"/>
                <w:color w:val="auto"/>
                <w:sz w:val="18"/>
              </w:rPr>
            </w:pPr>
            <w:r w:rsidRPr="00B86587">
              <w:rPr>
                <w:color w:val="auto"/>
                <w:sz w:val="18"/>
              </w:rPr>
              <w:t xml:space="preserve"> ___________________________</w:t>
            </w:r>
          </w:p>
          <w:p w14:paraId="1F1E888F" w14:textId="77777777" w:rsidR="0081713E" w:rsidRPr="00B86587" w:rsidRDefault="0081713E" w:rsidP="0081713E">
            <w:pPr>
              <w:pBdr>
                <w:bottom w:val="single" w:sz="12" w:space="1" w:color="auto"/>
              </w:pBdr>
              <w:rPr>
                <w:bCs w:val="0"/>
                <w:color w:val="auto"/>
                <w:sz w:val="18"/>
              </w:rPr>
            </w:pPr>
            <w:r w:rsidRPr="00B86587">
              <w:rPr>
                <w:color w:val="auto"/>
                <w:sz w:val="18"/>
              </w:rPr>
              <w:t xml:space="preserve"> </w:t>
            </w:r>
          </w:p>
          <w:p w14:paraId="0A87EF54" w14:textId="7CDA7D73" w:rsidR="0081713E" w:rsidRPr="00B86587" w:rsidRDefault="0081713E" w:rsidP="0081713E">
            <w:pPr>
              <w:pBdr>
                <w:bottom w:val="single" w:sz="12" w:space="1" w:color="auto"/>
              </w:pBdr>
              <w:rPr>
                <w:bCs w:val="0"/>
                <w:color w:val="auto"/>
                <w:sz w:val="18"/>
              </w:rPr>
            </w:pPr>
            <w:r w:rsidRPr="00B86587">
              <w:rPr>
                <w:color w:val="auto"/>
                <w:sz w:val="18"/>
              </w:rPr>
              <w:t xml:space="preserve"> ___________________________</w:t>
            </w:r>
          </w:p>
          <w:p w14:paraId="650BA8E0" w14:textId="0B5A7C35" w:rsidR="0081713E" w:rsidRPr="00B86587" w:rsidRDefault="0081713E" w:rsidP="0081713E">
            <w:pPr>
              <w:pBdr>
                <w:bottom w:val="single" w:sz="12" w:space="1" w:color="auto"/>
              </w:pBdr>
              <w:rPr>
                <w:bCs w:val="0"/>
                <w:color w:val="auto"/>
                <w:sz w:val="18"/>
              </w:rPr>
            </w:pPr>
          </w:p>
          <w:p w14:paraId="295BC723" w14:textId="6AE6AB7D" w:rsidR="0081713E" w:rsidRPr="00B86587" w:rsidRDefault="0081713E" w:rsidP="0081713E">
            <w:pPr>
              <w:pBdr>
                <w:bottom w:val="single" w:sz="12" w:space="1" w:color="auto"/>
              </w:pBdr>
              <w:rPr>
                <w:bCs w:val="0"/>
                <w:color w:val="auto"/>
                <w:sz w:val="18"/>
              </w:rPr>
            </w:pPr>
            <w:r w:rsidRPr="00B86587">
              <w:rPr>
                <w:color w:val="auto"/>
                <w:sz w:val="18"/>
              </w:rPr>
              <w:t>PHONE:  _____________________</w:t>
            </w:r>
          </w:p>
          <w:p w14:paraId="2E4DC389" w14:textId="7853329C" w:rsidR="0081713E" w:rsidRPr="00B86587" w:rsidRDefault="0081713E" w:rsidP="0081713E">
            <w:pPr>
              <w:pBdr>
                <w:bottom w:val="single" w:sz="12" w:space="1" w:color="auto"/>
              </w:pBdr>
              <w:rPr>
                <w:bCs w:val="0"/>
                <w:color w:val="auto"/>
                <w:sz w:val="18"/>
              </w:rPr>
            </w:pPr>
          </w:p>
          <w:p w14:paraId="2AC994B1" w14:textId="0EAC98BA" w:rsidR="0081713E" w:rsidRPr="00B86587" w:rsidRDefault="0081713E" w:rsidP="0081713E">
            <w:pPr>
              <w:pBdr>
                <w:bottom w:val="single" w:sz="12" w:space="1" w:color="auto"/>
              </w:pBdr>
              <w:rPr>
                <w:bCs w:val="0"/>
                <w:color w:val="auto"/>
                <w:sz w:val="18"/>
              </w:rPr>
            </w:pPr>
            <w:r w:rsidRPr="00B86587">
              <w:rPr>
                <w:color w:val="auto"/>
                <w:sz w:val="18"/>
              </w:rPr>
              <w:t>EMAIL:  _____________________</w:t>
            </w:r>
          </w:p>
          <w:p w14:paraId="0E6BC3EE" w14:textId="77777777" w:rsidR="009728E8" w:rsidRPr="00B86587" w:rsidRDefault="009728E8" w:rsidP="0081713E">
            <w:pPr>
              <w:pBdr>
                <w:bottom w:val="single" w:sz="12" w:space="1" w:color="auto"/>
              </w:pBdr>
              <w:rPr>
                <w:color w:val="auto"/>
                <w:sz w:val="18"/>
              </w:rPr>
            </w:pPr>
          </w:p>
          <w:p w14:paraId="2A23F951" w14:textId="46EA6CA0" w:rsidR="0077674E" w:rsidRPr="00B86587" w:rsidRDefault="0077674E" w:rsidP="0081713E">
            <w:pPr>
              <w:jc w:val="center"/>
              <w:rPr>
                <w:b/>
                <w:bCs w:val="0"/>
                <w:color w:val="auto"/>
                <w:sz w:val="18"/>
              </w:rPr>
            </w:pPr>
            <w:r w:rsidRPr="00B86587">
              <w:rPr>
                <w:b/>
                <w:color w:val="4B651C" w:themeColor="accent2" w:themeShade="80"/>
                <w:sz w:val="18"/>
              </w:rPr>
              <w:t>TEAM</w:t>
            </w:r>
          </w:p>
          <w:p w14:paraId="2A561A9B" w14:textId="4447760A" w:rsidR="0077674E" w:rsidRPr="00B86587" w:rsidRDefault="0077674E" w:rsidP="0081713E">
            <w:pPr>
              <w:jc w:val="center"/>
              <w:rPr>
                <w:bCs w:val="0"/>
                <w:color w:val="auto"/>
                <w:sz w:val="18"/>
              </w:rPr>
            </w:pPr>
          </w:p>
          <w:p w14:paraId="04882D49" w14:textId="125DC173" w:rsidR="0077674E" w:rsidRPr="00B86587" w:rsidRDefault="0077674E" w:rsidP="0081713E">
            <w:pPr>
              <w:pBdr>
                <w:bottom w:val="single" w:sz="12" w:space="1" w:color="auto"/>
              </w:pBdr>
              <w:rPr>
                <w:bCs w:val="0"/>
                <w:color w:val="auto"/>
                <w:sz w:val="18"/>
              </w:rPr>
            </w:pPr>
            <w:r w:rsidRPr="00B86587">
              <w:rPr>
                <w:color w:val="auto"/>
                <w:sz w:val="18"/>
              </w:rPr>
              <w:t>PLAYER #1</w:t>
            </w:r>
            <w:r w:rsidR="0081713E" w:rsidRPr="00B86587">
              <w:rPr>
                <w:color w:val="auto"/>
                <w:sz w:val="18"/>
              </w:rPr>
              <w:t xml:space="preserve"> ___________________</w:t>
            </w:r>
          </w:p>
          <w:p w14:paraId="691C0FD5" w14:textId="77777777" w:rsidR="0081713E" w:rsidRPr="00B86587" w:rsidRDefault="0081713E" w:rsidP="0081713E">
            <w:pPr>
              <w:pBdr>
                <w:bottom w:val="single" w:sz="12" w:space="1" w:color="auto"/>
              </w:pBdr>
              <w:rPr>
                <w:bCs w:val="0"/>
                <w:color w:val="auto"/>
                <w:sz w:val="18"/>
              </w:rPr>
            </w:pPr>
          </w:p>
          <w:p w14:paraId="34DE65F9" w14:textId="1958CF2E" w:rsidR="0077674E" w:rsidRPr="00B86587" w:rsidRDefault="0077674E" w:rsidP="0081713E">
            <w:pPr>
              <w:pBdr>
                <w:bottom w:val="single" w:sz="12" w:space="1" w:color="auto"/>
              </w:pBdr>
              <w:rPr>
                <w:bCs w:val="0"/>
                <w:color w:val="auto"/>
                <w:sz w:val="18"/>
              </w:rPr>
            </w:pPr>
            <w:r w:rsidRPr="00B86587">
              <w:rPr>
                <w:color w:val="auto"/>
                <w:sz w:val="18"/>
              </w:rPr>
              <w:t>PLAYER #2</w:t>
            </w:r>
            <w:r w:rsidR="0081713E" w:rsidRPr="00B86587">
              <w:rPr>
                <w:color w:val="auto"/>
                <w:sz w:val="18"/>
              </w:rPr>
              <w:t>___________________</w:t>
            </w:r>
          </w:p>
          <w:p w14:paraId="7F10CE55" w14:textId="77777777" w:rsidR="0081713E" w:rsidRPr="00B86587" w:rsidRDefault="0081713E" w:rsidP="0081713E">
            <w:pPr>
              <w:pBdr>
                <w:bottom w:val="single" w:sz="12" w:space="1" w:color="auto"/>
              </w:pBdr>
              <w:rPr>
                <w:bCs w:val="0"/>
                <w:color w:val="auto"/>
                <w:sz w:val="18"/>
              </w:rPr>
            </w:pPr>
          </w:p>
          <w:p w14:paraId="75B7EF38" w14:textId="7B31A26F" w:rsidR="0077674E" w:rsidRPr="00B86587" w:rsidRDefault="0077674E" w:rsidP="0081713E">
            <w:pPr>
              <w:pBdr>
                <w:bottom w:val="single" w:sz="12" w:space="1" w:color="auto"/>
              </w:pBdr>
              <w:rPr>
                <w:bCs w:val="0"/>
                <w:color w:val="auto"/>
                <w:sz w:val="18"/>
              </w:rPr>
            </w:pPr>
            <w:r w:rsidRPr="00B86587">
              <w:rPr>
                <w:color w:val="auto"/>
                <w:sz w:val="18"/>
              </w:rPr>
              <w:t>PLAYER #3</w:t>
            </w:r>
            <w:r w:rsidR="0081713E" w:rsidRPr="00B86587">
              <w:rPr>
                <w:color w:val="auto"/>
                <w:sz w:val="18"/>
              </w:rPr>
              <w:t>___________________</w:t>
            </w:r>
          </w:p>
          <w:p w14:paraId="3A317A5B" w14:textId="77777777" w:rsidR="0081713E" w:rsidRPr="00B86587" w:rsidRDefault="0081713E" w:rsidP="0081713E">
            <w:pPr>
              <w:pBdr>
                <w:bottom w:val="single" w:sz="12" w:space="1" w:color="auto"/>
              </w:pBdr>
              <w:rPr>
                <w:bCs w:val="0"/>
                <w:color w:val="auto"/>
                <w:sz w:val="18"/>
              </w:rPr>
            </w:pPr>
          </w:p>
          <w:p w14:paraId="07B23536" w14:textId="1259439C" w:rsidR="0077674E" w:rsidRPr="00B86587" w:rsidRDefault="0077674E" w:rsidP="0081713E">
            <w:pPr>
              <w:pBdr>
                <w:bottom w:val="single" w:sz="12" w:space="1" w:color="auto"/>
              </w:pBdr>
              <w:rPr>
                <w:bCs w:val="0"/>
                <w:color w:val="auto"/>
                <w:sz w:val="18"/>
              </w:rPr>
            </w:pPr>
            <w:r w:rsidRPr="00B86587">
              <w:rPr>
                <w:color w:val="auto"/>
                <w:sz w:val="18"/>
              </w:rPr>
              <w:t>PLAYER #4</w:t>
            </w:r>
            <w:r w:rsidR="0081713E" w:rsidRPr="00B86587">
              <w:rPr>
                <w:color w:val="auto"/>
                <w:sz w:val="18"/>
              </w:rPr>
              <w:t>___________________</w:t>
            </w:r>
          </w:p>
          <w:p w14:paraId="0583635C" w14:textId="77777777" w:rsidR="0081713E" w:rsidRPr="00B86587" w:rsidRDefault="0081713E" w:rsidP="0081713E">
            <w:pPr>
              <w:pBdr>
                <w:bottom w:val="single" w:sz="12" w:space="1" w:color="auto"/>
              </w:pBdr>
              <w:rPr>
                <w:color w:val="auto"/>
                <w:sz w:val="18"/>
              </w:rPr>
            </w:pPr>
          </w:p>
          <w:p w14:paraId="218718D0" w14:textId="1C876FEE" w:rsidR="0077674E" w:rsidRPr="00B86587" w:rsidRDefault="0081713E" w:rsidP="0081713E">
            <w:pPr>
              <w:jc w:val="center"/>
              <w:rPr>
                <w:b/>
                <w:bCs w:val="0"/>
                <w:color w:val="auto"/>
                <w:sz w:val="18"/>
              </w:rPr>
            </w:pPr>
            <w:r w:rsidRPr="00B86587">
              <w:rPr>
                <w:b/>
                <w:color w:val="4B651C" w:themeColor="accent2" w:themeShade="80"/>
                <w:sz w:val="18"/>
              </w:rPr>
              <w:t>CREDIT CARD INFO</w:t>
            </w:r>
          </w:p>
          <w:p w14:paraId="181CC950" w14:textId="77777777" w:rsidR="009728E8" w:rsidRPr="00B86587" w:rsidRDefault="009728E8" w:rsidP="0081713E">
            <w:pPr>
              <w:jc w:val="center"/>
              <w:rPr>
                <w:color w:val="auto"/>
                <w:sz w:val="18"/>
              </w:rPr>
            </w:pPr>
          </w:p>
          <w:p w14:paraId="12DDB715" w14:textId="049D0D88" w:rsidR="0081713E" w:rsidRPr="00B86587" w:rsidRDefault="0081713E" w:rsidP="0081713E">
            <w:pPr>
              <w:jc w:val="center"/>
              <w:rPr>
                <w:color w:val="auto"/>
                <w:sz w:val="18"/>
              </w:rPr>
            </w:pPr>
            <w:r w:rsidRPr="00B86587">
              <w:rPr>
                <w:bCs w:val="0"/>
                <w:color w:val="auto"/>
                <w:sz w:val="18"/>
              </w:rPr>
              <w:t>VISA</w:t>
            </w:r>
            <w:r w:rsidR="009728E8" w:rsidRPr="00B86587">
              <w:rPr>
                <w:bCs w:val="0"/>
                <w:color w:val="auto"/>
                <w:sz w:val="18"/>
              </w:rPr>
              <w:t xml:space="preserve">          </w:t>
            </w:r>
            <w:r w:rsidRPr="00B86587">
              <w:rPr>
                <w:bCs w:val="0"/>
                <w:color w:val="auto"/>
                <w:sz w:val="18"/>
              </w:rPr>
              <w:t>MC</w:t>
            </w:r>
            <w:r w:rsidR="009728E8" w:rsidRPr="00B86587">
              <w:rPr>
                <w:bCs w:val="0"/>
                <w:color w:val="auto"/>
                <w:sz w:val="18"/>
              </w:rPr>
              <w:t xml:space="preserve">          </w:t>
            </w:r>
            <w:r w:rsidRPr="00B86587">
              <w:rPr>
                <w:bCs w:val="0"/>
                <w:color w:val="auto"/>
                <w:sz w:val="18"/>
              </w:rPr>
              <w:t>AMEX</w:t>
            </w:r>
          </w:p>
          <w:p w14:paraId="5B638ABB" w14:textId="14CE1D33" w:rsidR="009728E8" w:rsidRPr="00B86587" w:rsidRDefault="009728E8" w:rsidP="0081713E">
            <w:pPr>
              <w:jc w:val="center"/>
              <w:rPr>
                <w:color w:val="auto"/>
                <w:sz w:val="18"/>
              </w:rPr>
            </w:pPr>
          </w:p>
          <w:p w14:paraId="4242EB45" w14:textId="382165ED" w:rsidR="009728E8" w:rsidRPr="00B86587" w:rsidRDefault="009728E8" w:rsidP="009728E8">
            <w:pPr>
              <w:rPr>
                <w:color w:val="auto"/>
                <w:sz w:val="18"/>
              </w:rPr>
            </w:pPr>
            <w:r w:rsidRPr="00B86587">
              <w:rPr>
                <w:bCs w:val="0"/>
                <w:color w:val="auto"/>
                <w:sz w:val="18"/>
              </w:rPr>
              <w:t>CARD # _____________________</w:t>
            </w:r>
          </w:p>
          <w:p w14:paraId="74500A97" w14:textId="3DB3265C" w:rsidR="009728E8" w:rsidRPr="00B86587" w:rsidRDefault="009728E8" w:rsidP="009728E8">
            <w:pPr>
              <w:rPr>
                <w:color w:val="auto"/>
                <w:sz w:val="18"/>
              </w:rPr>
            </w:pPr>
          </w:p>
          <w:p w14:paraId="1CD379A8" w14:textId="5D2C8B70" w:rsidR="009728E8" w:rsidRPr="00B86587" w:rsidRDefault="009728E8" w:rsidP="009728E8">
            <w:pPr>
              <w:rPr>
                <w:color w:val="auto"/>
                <w:sz w:val="18"/>
              </w:rPr>
            </w:pPr>
            <w:r w:rsidRPr="00B86587">
              <w:rPr>
                <w:bCs w:val="0"/>
                <w:color w:val="auto"/>
                <w:sz w:val="18"/>
              </w:rPr>
              <w:t xml:space="preserve">EXP. </w:t>
            </w:r>
            <w:proofErr w:type="gramStart"/>
            <w:r w:rsidRPr="00B86587">
              <w:rPr>
                <w:bCs w:val="0"/>
                <w:color w:val="auto"/>
                <w:sz w:val="18"/>
              </w:rPr>
              <w:t>DATE  _</w:t>
            </w:r>
            <w:proofErr w:type="gramEnd"/>
            <w:r w:rsidRPr="00B86587">
              <w:rPr>
                <w:bCs w:val="0"/>
                <w:color w:val="auto"/>
                <w:sz w:val="18"/>
              </w:rPr>
              <w:t>_________________</w:t>
            </w:r>
          </w:p>
          <w:p w14:paraId="10EE25CD" w14:textId="1B2CE259" w:rsidR="009728E8" w:rsidRPr="00B86587" w:rsidRDefault="009728E8" w:rsidP="009728E8">
            <w:pPr>
              <w:rPr>
                <w:color w:val="auto"/>
                <w:sz w:val="18"/>
              </w:rPr>
            </w:pPr>
          </w:p>
          <w:p w14:paraId="23F41EA4" w14:textId="46F6DEDC" w:rsidR="009728E8" w:rsidRPr="00B86587" w:rsidRDefault="009728E8" w:rsidP="009728E8">
            <w:pPr>
              <w:rPr>
                <w:color w:val="auto"/>
                <w:sz w:val="18"/>
              </w:rPr>
            </w:pPr>
            <w:r w:rsidRPr="00B86587">
              <w:rPr>
                <w:bCs w:val="0"/>
                <w:color w:val="auto"/>
                <w:sz w:val="18"/>
              </w:rPr>
              <w:t xml:space="preserve">CVV </w:t>
            </w:r>
            <w:proofErr w:type="gramStart"/>
            <w:r w:rsidRPr="00B86587">
              <w:rPr>
                <w:bCs w:val="0"/>
                <w:color w:val="auto"/>
                <w:sz w:val="18"/>
              </w:rPr>
              <w:t>CODE  _</w:t>
            </w:r>
            <w:proofErr w:type="gramEnd"/>
            <w:r w:rsidRPr="00B86587">
              <w:rPr>
                <w:bCs w:val="0"/>
                <w:color w:val="auto"/>
                <w:sz w:val="18"/>
              </w:rPr>
              <w:t>_________________</w:t>
            </w:r>
          </w:p>
          <w:p w14:paraId="5B0A77C2" w14:textId="3BA125F8" w:rsidR="009728E8" w:rsidRPr="00B86587" w:rsidRDefault="009728E8" w:rsidP="009728E8">
            <w:pPr>
              <w:rPr>
                <w:color w:val="auto"/>
                <w:sz w:val="18"/>
              </w:rPr>
            </w:pPr>
          </w:p>
          <w:p w14:paraId="303A626D" w14:textId="2363D0AA" w:rsidR="009728E8" w:rsidRPr="00B86587" w:rsidRDefault="009728E8" w:rsidP="009728E8">
            <w:pPr>
              <w:rPr>
                <w:color w:val="auto"/>
                <w:sz w:val="18"/>
              </w:rPr>
            </w:pPr>
            <w:r w:rsidRPr="00B86587">
              <w:rPr>
                <w:bCs w:val="0"/>
                <w:color w:val="auto"/>
                <w:sz w:val="18"/>
              </w:rPr>
              <w:t xml:space="preserve">BILLING ZIP </w:t>
            </w:r>
            <w:proofErr w:type="gramStart"/>
            <w:r w:rsidRPr="00B86587">
              <w:rPr>
                <w:bCs w:val="0"/>
                <w:color w:val="auto"/>
                <w:sz w:val="18"/>
              </w:rPr>
              <w:t>CODE  _</w:t>
            </w:r>
            <w:proofErr w:type="gramEnd"/>
            <w:r w:rsidRPr="00B86587">
              <w:rPr>
                <w:bCs w:val="0"/>
                <w:color w:val="auto"/>
                <w:sz w:val="18"/>
              </w:rPr>
              <w:t>___________</w:t>
            </w:r>
          </w:p>
          <w:p w14:paraId="4748D1FD" w14:textId="4FACB4A5" w:rsidR="009728E8" w:rsidRPr="00B86587" w:rsidRDefault="009728E8" w:rsidP="009728E8">
            <w:pPr>
              <w:rPr>
                <w:color w:val="auto"/>
                <w:sz w:val="18"/>
              </w:rPr>
            </w:pPr>
          </w:p>
          <w:p w14:paraId="2F9B00B3" w14:textId="59164945" w:rsidR="009728E8" w:rsidRPr="00B86587" w:rsidRDefault="009728E8" w:rsidP="009728E8">
            <w:pPr>
              <w:rPr>
                <w:color w:val="auto"/>
                <w:sz w:val="18"/>
              </w:rPr>
            </w:pPr>
            <w:r w:rsidRPr="00B86587">
              <w:rPr>
                <w:bCs w:val="0"/>
                <w:color w:val="auto"/>
                <w:sz w:val="18"/>
              </w:rPr>
              <w:t>SIGNATURE:</w:t>
            </w:r>
          </w:p>
          <w:p w14:paraId="4705C69D" w14:textId="43A15A1D" w:rsidR="009728E8" w:rsidRPr="00B86587" w:rsidRDefault="009728E8" w:rsidP="009728E8">
            <w:pPr>
              <w:rPr>
                <w:color w:val="auto"/>
                <w:sz w:val="18"/>
              </w:rPr>
            </w:pPr>
          </w:p>
          <w:p w14:paraId="200AE5A6" w14:textId="41274374" w:rsidR="009728E8" w:rsidRPr="00B86587" w:rsidRDefault="009728E8" w:rsidP="009728E8">
            <w:pPr>
              <w:rPr>
                <w:bCs w:val="0"/>
                <w:color w:val="auto"/>
                <w:sz w:val="18"/>
              </w:rPr>
            </w:pPr>
            <w:r w:rsidRPr="00B86587">
              <w:rPr>
                <w:bCs w:val="0"/>
                <w:color w:val="auto"/>
                <w:sz w:val="18"/>
              </w:rPr>
              <w:t xml:space="preserve">  ___________________________</w:t>
            </w:r>
          </w:p>
          <w:p w14:paraId="7906DC95" w14:textId="77777777" w:rsidR="0081713E" w:rsidRPr="00B86587" w:rsidRDefault="0081713E" w:rsidP="0081713E">
            <w:pPr>
              <w:jc w:val="center"/>
              <w:rPr>
                <w:bCs w:val="0"/>
                <w:color w:val="auto"/>
                <w:sz w:val="18"/>
              </w:rPr>
            </w:pPr>
          </w:p>
          <w:p w14:paraId="24B12029" w14:textId="56CFB2B0" w:rsidR="0081713E" w:rsidRPr="00B86587" w:rsidRDefault="0081713E" w:rsidP="0081713E">
            <w:pPr>
              <w:jc w:val="center"/>
              <w:rPr>
                <w:color w:val="auto"/>
                <w:sz w:val="18"/>
              </w:rPr>
            </w:pPr>
          </w:p>
        </w:tc>
      </w:tr>
    </w:tbl>
    <w:tbl>
      <w:tblPr>
        <w:tblStyle w:val="GridTable1Light"/>
        <w:tblW w:w="4986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127"/>
        <w:gridCol w:w="3643"/>
      </w:tblGrid>
      <w:tr w:rsidR="00ED54F4" w:rsidRPr="00ED54F4" w14:paraId="5193C1CE" w14:textId="77777777" w:rsidTr="00C323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74"/>
        </w:trPr>
        <w:tc>
          <w:tcPr>
            <w:tcW w:w="7126" w:type="dxa"/>
            <w:tcBorders>
              <w:top w:val="nil"/>
              <w:left w:val="nil"/>
              <w:right w:val="nil"/>
            </w:tcBorders>
            <w:tcMar>
              <w:right w:w="288" w:type="dxa"/>
            </w:tcMar>
          </w:tcPr>
          <w:p w14:paraId="185F26FC" w14:textId="04973F61" w:rsidR="00ED54F4" w:rsidRPr="008D18DE" w:rsidRDefault="00D70F4E" w:rsidP="00D70F4E">
            <w:pPr>
              <w:jc w:val="center"/>
              <w:rPr>
                <w:rFonts w:ascii="Rage Italic" w:hAnsi="Rage Italic"/>
                <w:color w:val="4B651C" w:themeColor="accent2" w:themeShade="80"/>
                <w:sz w:val="72"/>
              </w:rPr>
            </w:pPr>
            <w:r w:rsidRPr="008D18DE">
              <w:rPr>
                <w:rFonts w:ascii="Rage Italic" w:hAnsi="Rage Italic"/>
                <w:bCs w:val="0"/>
                <w:color w:val="4B651C" w:themeColor="accent2" w:themeShade="80"/>
                <w:sz w:val="72"/>
              </w:rPr>
              <w:lastRenderedPageBreak/>
              <w:t xml:space="preserve">Thank you to </w:t>
            </w:r>
            <w:r w:rsidR="008D18DE" w:rsidRPr="008D18DE">
              <w:rPr>
                <w:rFonts w:ascii="Rage Italic" w:hAnsi="Rage Italic"/>
                <w:bCs w:val="0"/>
                <w:color w:val="4B651C" w:themeColor="accent2" w:themeShade="80"/>
                <w:sz w:val="72"/>
              </w:rPr>
              <w:t>These</w:t>
            </w:r>
          </w:p>
          <w:p w14:paraId="192D815A" w14:textId="4351D330" w:rsidR="00D70F4E" w:rsidRDefault="00D70F4E" w:rsidP="00D70F4E">
            <w:pPr>
              <w:jc w:val="center"/>
              <w:rPr>
                <w:rFonts w:ascii="Rage Italic" w:hAnsi="Rage Italic"/>
                <w:color w:val="4B651C" w:themeColor="accent2" w:themeShade="80"/>
                <w:sz w:val="72"/>
              </w:rPr>
            </w:pPr>
            <w:r w:rsidRPr="008D18DE">
              <w:rPr>
                <w:rFonts w:ascii="Rage Italic" w:hAnsi="Rage Italic"/>
                <w:bCs w:val="0"/>
                <w:color w:val="4B651C" w:themeColor="accent2" w:themeShade="80"/>
                <w:sz w:val="72"/>
              </w:rPr>
              <w:t>201</w:t>
            </w:r>
            <w:r w:rsidR="00BB5FF1">
              <w:rPr>
                <w:rFonts w:ascii="Rage Italic" w:hAnsi="Rage Italic"/>
                <w:bCs w:val="0"/>
                <w:color w:val="4B651C" w:themeColor="accent2" w:themeShade="80"/>
                <w:sz w:val="72"/>
              </w:rPr>
              <w:t>8</w:t>
            </w:r>
            <w:r w:rsidRPr="008D18DE">
              <w:rPr>
                <w:rFonts w:ascii="Rage Italic" w:hAnsi="Rage Italic"/>
                <w:bCs w:val="0"/>
                <w:color w:val="4B651C" w:themeColor="accent2" w:themeShade="80"/>
                <w:sz w:val="72"/>
              </w:rPr>
              <w:t xml:space="preserve"> Sponsors….</w:t>
            </w:r>
          </w:p>
          <w:p w14:paraId="09AC9B17" w14:textId="1F01C534" w:rsidR="008D18DE" w:rsidRPr="008D18DE" w:rsidRDefault="00F01345" w:rsidP="00D70F4E">
            <w:pPr>
              <w:jc w:val="center"/>
              <w:rPr>
                <w:rFonts w:ascii="Rage Italic" w:hAnsi="Rage Italic"/>
                <w:color w:val="4B651C" w:themeColor="accent2" w:themeShade="80"/>
                <w:sz w:val="20"/>
              </w:rPr>
            </w:pPr>
            <w:r>
              <w:rPr>
                <w:rFonts w:ascii="Rage Italic" w:hAnsi="Rage Italic"/>
                <w:noProof/>
                <w:sz w:val="72"/>
              </w:rPr>
              <w:drawing>
                <wp:anchor distT="0" distB="0" distL="114300" distR="114300" simplePos="0" relativeHeight="251680768" behindDoc="0" locked="0" layoutInCell="1" allowOverlap="1" wp14:anchorId="7C167E81" wp14:editId="7F5C258D">
                  <wp:simplePos x="0" y="0"/>
                  <wp:positionH relativeFrom="column">
                    <wp:posOffset>497868</wp:posOffset>
                  </wp:positionH>
                  <wp:positionV relativeFrom="paragraph">
                    <wp:posOffset>44119</wp:posOffset>
                  </wp:positionV>
                  <wp:extent cx="1828800" cy="74676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JIT Logo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67E973B" w14:textId="5D251F00" w:rsidR="00D70F4E" w:rsidRPr="00ED54F4" w:rsidRDefault="00F01345" w:rsidP="00D70F4E">
            <w:pPr>
              <w:jc w:val="center"/>
              <w:rPr>
                <w:rFonts w:ascii="Rage Italic" w:hAnsi="Rage Italic"/>
                <w:bCs w:val="0"/>
                <w:sz w:val="72"/>
              </w:rPr>
            </w:pPr>
            <w:r>
              <w:rPr>
                <w:rFonts w:asciiTheme="majorHAnsi" w:eastAsiaTheme="majorEastAsia" w:hAnsiTheme="majorHAnsi" w:cstheme="majorBidi"/>
                <w:caps/>
                <w:noProof/>
                <w:kern w:val="28"/>
                <w:sz w:val="80"/>
                <w:szCs w:val="80"/>
              </w:rPr>
              <w:drawing>
                <wp:anchor distT="0" distB="0" distL="114300" distR="114300" simplePos="0" relativeHeight="251679744" behindDoc="0" locked="0" layoutInCell="1" allowOverlap="1" wp14:anchorId="15C21031" wp14:editId="327D7EA2">
                  <wp:simplePos x="0" y="0"/>
                  <wp:positionH relativeFrom="column">
                    <wp:posOffset>2749540</wp:posOffset>
                  </wp:positionH>
                  <wp:positionV relativeFrom="paragraph">
                    <wp:posOffset>97326</wp:posOffset>
                  </wp:positionV>
                  <wp:extent cx="1371600" cy="442784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orts America logo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44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12FD">
              <w:rPr>
                <w:rFonts w:ascii="Rage Italic" w:hAnsi="Rage Italic"/>
                <w:bCs w:val="0"/>
                <w:sz w:val="72"/>
              </w:rPr>
              <w:t xml:space="preserve">     </w:t>
            </w:r>
          </w:p>
          <w:p w14:paraId="24BA426D" w14:textId="0D8A11AD" w:rsidR="008D18DE" w:rsidRPr="008D18DE" w:rsidRDefault="00F01345" w:rsidP="00ED54F4">
            <w:pPr>
              <w:spacing w:line="204" w:lineRule="auto"/>
              <w:rPr>
                <w:rFonts w:asciiTheme="majorHAnsi" w:eastAsiaTheme="majorEastAsia" w:hAnsiTheme="majorHAnsi" w:cstheme="majorBidi"/>
                <w:caps/>
                <w:kern w:val="28"/>
                <w:sz w:val="22"/>
                <w:szCs w:val="80"/>
              </w:rPr>
            </w:pPr>
            <w:r>
              <w:rPr>
                <w:rFonts w:asciiTheme="majorHAnsi" w:eastAsiaTheme="majorEastAsia" w:hAnsiTheme="majorHAnsi" w:cstheme="majorBidi"/>
                <w:caps/>
                <w:noProof/>
                <w:kern w:val="28"/>
                <w:sz w:val="80"/>
                <w:szCs w:val="80"/>
              </w:rPr>
              <w:drawing>
                <wp:anchor distT="0" distB="0" distL="114300" distR="114300" simplePos="0" relativeHeight="251683840" behindDoc="0" locked="0" layoutInCell="1" allowOverlap="1" wp14:anchorId="44E6DE08" wp14:editId="481C1DC6">
                  <wp:simplePos x="0" y="0"/>
                  <wp:positionH relativeFrom="column">
                    <wp:posOffset>2224320</wp:posOffset>
                  </wp:positionH>
                  <wp:positionV relativeFrom="paragraph">
                    <wp:posOffset>159555</wp:posOffset>
                  </wp:positionV>
                  <wp:extent cx="614045" cy="54038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olly McPherson's Scottish Pub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F12FD">
              <w:rPr>
                <w:rFonts w:asciiTheme="majorHAnsi" w:eastAsiaTheme="majorEastAsia" w:hAnsiTheme="majorHAnsi" w:cstheme="majorBidi"/>
                <w:caps/>
                <w:kern w:val="28"/>
                <w:sz w:val="22"/>
                <w:szCs w:val="80"/>
              </w:rPr>
              <w:t xml:space="preserve">                                                              </w:t>
            </w:r>
          </w:p>
          <w:p w14:paraId="1572B6A4" w14:textId="32396611" w:rsidR="00ED54F4" w:rsidRDefault="00DC52BD" w:rsidP="00ED54F4">
            <w:pPr>
              <w:spacing w:line="204" w:lineRule="auto"/>
              <w:rPr>
                <w:rFonts w:asciiTheme="majorHAnsi" w:eastAsiaTheme="majorEastAsia" w:hAnsiTheme="majorHAnsi" w:cstheme="majorBidi"/>
                <w:caps/>
                <w:kern w:val="28"/>
                <w:sz w:val="80"/>
                <w:szCs w:val="80"/>
              </w:rPr>
            </w:pPr>
            <w:r>
              <w:rPr>
                <w:rFonts w:asciiTheme="majorHAnsi" w:eastAsiaTheme="majorEastAsia" w:hAnsiTheme="majorHAnsi" w:cstheme="majorBidi"/>
                <w:caps/>
                <w:noProof/>
                <w:kern w:val="28"/>
                <w:sz w:val="36"/>
                <w:szCs w:val="80"/>
              </w:rPr>
              <w:drawing>
                <wp:anchor distT="0" distB="0" distL="114300" distR="114300" simplePos="0" relativeHeight="251665408" behindDoc="0" locked="0" layoutInCell="1" allowOverlap="1" wp14:anchorId="14E2EF03" wp14:editId="3BFE10B5">
                  <wp:simplePos x="0" y="0"/>
                  <wp:positionH relativeFrom="column">
                    <wp:posOffset>3081613</wp:posOffset>
                  </wp:positionH>
                  <wp:positionV relativeFrom="paragraph">
                    <wp:posOffset>71177</wp:posOffset>
                  </wp:positionV>
                  <wp:extent cx="1285405" cy="266131"/>
                  <wp:effectExtent l="0" t="0" r="0" b="63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oppell brothers flooring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213" cy="27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345">
              <w:rPr>
                <w:rFonts w:asciiTheme="majorHAnsi" w:eastAsiaTheme="majorEastAsia" w:hAnsiTheme="majorHAnsi" w:cstheme="majorBidi"/>
                <w:caps/>
                <w:noProof/>
                <w:kern w:val="28"/>
                <w:sz w:val="40"/>
                <w:szCs w:val="80"/>
              </w:rPr>
              <w:drawing>
                <wp:anchor distT="0" distB="0" distL="114300" distR="114300" simplePos="0" relativeHeight="251681792" behindDoc="0" locked="0" layoutInCell="1" allowOverlap="1" wp14:anchorId="76CDEB00" wp14:editId="0D93704E">
                  <wp:simplePos x="0" y="0"/>
                  <wp:positionH relativeFrom="column">
                    <wp:posOffset>2804047</wp:posOffset>
                  </wp:positionH>
                  <wp:positionV relativeFrom="paragraph">
                    <wp:posOffset>532300</wp:posOffset>
                  </wp:positionV>
                  <wp:extent cx="723331" cy="228493"/>
                  <wp:effectExtent l="0" t="0" r="635" b="63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CL logo 2017 small.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31" cy="22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345">
              <w:rPr>
                <w:rFonts w:asciiTheme="majorHAnsi" w:eastAsiaTheme="majorEastAsia" w:hAnsiTheme="majorHAnsi" w:cstheme="majorBidi"/>
                <w:caps/>
                <w:noProof/>
                <w:kern w:val="28"/>
                <w:sz w:val="80"/>
                <w:szCs w:val="80"/>
              </w:rPr>
              <w:drawing>
                <wp:anchor distT="0" distB="0" distL="114300" distR="114300" simplePos="0" relativeHeight="251682816" behindDoc="0" locked="0" layoutInCell="1" allowOverlap="1" wp14:anchorId="17CB0C4E" wp14:editId="1B48131B">
                  <wp:simplePos x="0" y="0"/>
                  <wp:positionH relativeFrom="column">
                    <wp:posOffset>975815</wp:posOffset>
                  </wp:positionH>
                  <wp:positionV relativeFrom="paragraph">
                    <wp:posOffset>29674</wp:posOffset>
                  </wp:positionV>
                  <wp:extent cx="607060" cy="607060"/>
                  <wp:effectExtent l="0" t="0" r="2540" b="254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llins Quarter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" cy="60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01345">
              <w:rPr>
                <w:rFonts w:asciiTheme="majorHAnsi" w:eastAsiaTheme="majorEastAsia" w:hAnsiTheme="majorHAnsi" w:cstheme="majorBidi"/>
                <w:caps/>
                <w:noProof/>
                <w:kern w:val="28"/>
                <w:sz w:val="80"/>
                <w:szCs w:val="80"/>
              </w:rPr>
              <w:drawing>
                <wp:anchor distT="0" distB="0" distL="114300" distR="114300" simplePos="0" relativeHeight="251677696" behindDoc="0" locked="0" layoutInCell="1" allowOverlap="1" wp14:anchorId="637FDEFC" wp14:editId="40341E9A">
                  <wp:simplePos x="0" y="0"/>
                  <wp:positionH relativeFrom="column">
                    <wp:posOffset>3866022</wp:posOffset>
                  </wp:positionH>
                  <wp:positionV relativeFrom="paragraph">
                    <wp:posOffset>398116</wp:posOffset>
                  </wp:positionV>
                  <wp:extent cx="635635" cy="711835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our seasons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01345">
              <w:rPr>
                <w:rFonts w:asciiTheme="majorHAnsi" w:eastAsiaTheme="majorEastAsia" w:hAnsiTheme="majorHAnsi" w:cstheme="majorBidi"/>
                <w:caps/>
                <w:noProof/>
                <w:kern w:val="28"/>
                <w:sz w:val="80"/>
                <w:szCs w:val="80"/>
              </w:rPr>
              <w:drawing>
                <wp:anchor distT="0" distB="0" distL="114300" distR="114300" simplePos="0" relativeHeight="251676672" behindDoc="0" locked="0" layoutInCell="1" allowOverlap="1" wp14:anchorId="0B121FA9" wp14:editId="3454A376">
                  <wp:simplePos x="0" y="0"/>
                  <wp:positionH relativeFrom="column">
                    <wp:posOffset>204300</wp:posOffset>
                  </wp:positionH>
                  <wp:positionV relativeFrom="paragraph">
                    <wp:posOffset>38564</wp:posOffset>
                  </wp:positionV>
                  <wp:extent cx="639445" cy="495300"/>
                  <wp:effectExtent l="0" t="0" r="8255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16_AMCC_logo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4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D54F4" w:rsidRPr="00ED54F4">
              <w:rPr>
                <w:rFonts w:asciiTheme="majorHAnsi" w:eastAsiaTheme="majorEastAsia" w:hAnsiTheme="majorHAnsi" w:cstheme="majorBidi"/>
                <w:bCs w:val="0"/>
                <w:caps/>
                <w:kern w:val="28"/>
                <w:sz w:val="80"/>
                <w:szCs w:val="80"/>
              </w:rPr>
              <w:t xml:space="preserve"> </w:t>
            </w:r>
            <w:r w:rsidR="00D70F4E">
              <w:rPr>
                <w:rFonts w:asciiTheme="majorHAnsi" w:eastAsiaTheme="majorEastAsia" w:hAnsiTheme="majorHAnsi" w:cstheme="majorBidi"/>
                <w:bCs w:val="0"/>
                <w:caps/>
                <w:kern w:val="28"/>
                <w:sz w:val="80"/>
                <w:szCs w:val="80"/>
              </w:rPr>
              <w:t xml:space="preserve">        </w:t>
            </w:r>
          </w:p>
          <w:p w14:paraId="50C3A512" w14:textId="04455D4F" w:rsidR="00D70F4E" w:rsidRDefault="00DC52BD" w:rsidP="00ED54F4">
            <w:pPr>
              <w:spacing w:line="204" w:lineRule="auto"/>
              <w:rPr>
                <w:rFonts w:asciiTheme="majorHAnsi" w:eastAsiaTheme="majorEastAsia" w:hAnsiTheme="majorHAnsi" w:cstheme="majorBidi"/>
                <w:bCs w:val="0"/>
                <w:caps/>
                <w:kern w:val="28"/>
                <w:sz w:val="40"/>
                <w:szCs w:val="80"/>
              </w:rPr>
            </w:pPr>
            <w:r>
              <w:rPr>
                <w:rFonts w:asciiTheme="majorHAnsi" w:eastAsiaTheme="majorEastAsia" w:hAnsiTheme="majorHAnsi" w:cstheme="majorBidi"/>
                <w:caps/>
                <w:noProof/>
                <w:kern w:val="28"/>
                <w:sz w:val="80"/>
                <w:szCs w:val="80"/>
              </w:rPr>
              <w:drawing>
                <wp:anchor distT="0" distB="0" distL="114300" distR="114300" simplePos="0" relativeHeight="251675648" behindDoc="0" locked="0" layoutInCell="1" allowOverlap="1" wp14:anchorId="135D36EC" wp14:editId="70A9786D">
                  <wp:simplePos x="0" y="0"/>
                  <wp:positionH relativeFrom="column">
                    <wp:posOffset>3008630</wp:posOffset>
                  </wp:positionH>
                  <wp:positionV relativeFrom="paragraph">
                    <wp:posOffset>287826</wp:posOffset>
                  </wp:positionV>
                  <wp:extent cx="845943" cy="845943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CG-Investment-Advisory-Services-200x200-CMYK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943" cy="84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Theme="majorEastAsia" w:hAnsiTheme="majorHAnsi" w:cstheme="majorBidi"/>
                <w:caps/>
                <w:noProof/>
                <w:kern w:val="28"/>
                <w:sz w:val="36"/>
                <w:szCs w:val="80"/>
              </w:rPr>
              <w:drawing>
                <wp:anchor distT="0" distB="0" distL="114300" distR="114300" simplePos="0" relativeHeight="251667456" behindDoc="0" locked="0" layoutInCell="1" allowOverlap="1" wp14:anchorId="7A96C029" wp14:editId="601BF1AA">
                  <wp:simplePos x="0" y="0"/>
                  <wp:positionH relativeFrom="column">
                    <wp:posOffset>1786511</wp:posOffset>
                  </wp:positionH>
                  <wp:positionV relativeFrom="paragraph">
                    <wp:posOffset>115068</wp:posOffset>
                  </wp:positionV>
                  <wp:extent cx="770890" cy="344170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NEW_EVANS_ DELIVERY_LOGO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0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07E68656" wp14:editId="2E7072F4">
                  <wp:simplePos x="0" y="0"/>
                  <wp:positionH relativeFrom="column">
                    <wp:posOffset>176123</wp:posOffset>
                  </wp:positionH>
                  <wp:positionV relativeFrom="paragraph">
                    <wp:posOffset>164513</wp:posOffset>
                  </wp:positionV>
                  <wp:extent cx="1200785" cy="265430"/>
                  <wp:effectExtent l="0" t="0" r="0" b="127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790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785" cy="26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FD1566A" w14:textId="4E3FE51D" w:rsidR="00BB5FF1" w:rsidRPr="00383F7F" w:rsidRDefault="00BB5FF1" w:rsidP="00ED54F4">
            <w:pPr>
              <w:spacing w:line="204" w:lineRule="auto"/>
              <w:rPr>
                <w:rFonts w:asciiTheme="majorHAnsi" w:eastAsiaTheme="majorEastAsia" w:hAnsiTheme="majorHAnsi" w:cstheme="majorBidi"/>
                <w:caps/>
                <w:kern w:val="28"/>
                <w:sz w:val="40"/>
                <w:szCs w:val="80"/>
              </w:rPr>
            </w:pPr>
          </w:p>
          <w:p w14:paraId="5EFE3162" w14:textId="611913A7" w:rsidR="001437A8" w:rsidRPr="00BB5FF1" w:rsidRDefault="00DC52BD" w:rsidP="00BB5FF1">
            <w:pPr>
              <w:spacing w:line="204" w:lineRule="auto"/>
              <w:ind w:left="360"/>
              <w:rPr>
                <w:rFonts w:asciiTheme="majorHAnsi" w:eastAsiaTheme="majorEastAsia" w:hAnsiTheme="majorHAnsi" w:cstheme="majorBidi"/>
                <w:caps/>
                <w:kern w:val="28"/>
                <w:sz w:val="80"/>
                <w:szCs w:val="80"/>
              </w:rPr>
            </w:pPr>
            <w:r>
              <w:rPr>
                <w:rFonts w:asciiTheme="majorHAnsi" w:eastAsiaTheme="majorEastAsia" w:hAnsiTheme="majorHAnsi" w:cstheme="majorBidi"/>
                <w:caps/>
                <w:noProof/>
                <w:kern w:val="28"/>
                <w:sz w:val="36"/>
                <w:szCs w:val="80"/>
              </w:rPr>
              <w:drawing>
                <wp:anchor distT="0" distB="0" distL="114300" distR="114300" simplePos="0" relativeHeight="251666432" behindDoc="0" locked="0" layoutInCell="1" allowOverlap="1" wp14:anchorId="57404A97" wp14:editId="04AB6E76">
                  <wp:simplePos x="0" y="0"/>
                  <wp:positionH relativeFrom="column">
                    <wp:posOffset>1629534</wp:posOffset>
                  </wp:positionH>
                  <wp:positionV relativeFrom="paragraph">
                    <wp:posOffset>61444</wp:posOffset>
                  </wp:positionV>
                  <wp:extent cx="1118870" cy="215265"/>
                  <wp:effectExtent l="0" t="0" r="508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aceLighting_Tag-Horz-large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21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71CF5">
              <w:rPr>
                <w:bCs w:val="0"/>
                <w:noProof/>
              </w:rPr>
              <w:pict w14:anchorId="752C73B0">
                <v:shape id="Picture 19" o:spid="_x0000_i1027" type="#_x0000_t75" style="width:42.75pt;height:27.75pt;visibility:visible;mso-wrap-style:square" o:bullet="t">
                  <v:imagedata r:id="rId22" o:title=""/>
                </v:shape>
              </w:pict>
            </w:r>
            <w:r w:rsidR="00D70F4E" w:rsidRPr="00BB5FF1">
              <w:rPr>
                <w:rFonts w:asciiTheme="majorHAnsi" w:eastAsiaTheme="majorEastAsia" w:hAnsiTheme="majorHAnsi" w:cstheme="majorBidi"/>
                <w:caps/>
                <w:kern w:val="28"/>
                <w:sz w:val="80"/>
                <w:szCs w:val="80"/>
              </w:rPr>
              <w:t xml:space="preserve">   </w:t>
            </w:r>
            <w:r w:rsidR="001437A8" w:rsidRPr="00BB5FF1">
              <w:rPr>
                <w:rFonts w:asciiTheme="majorHAnsi" w:eastAsiaTheme="majorEastAsia" w:hAnsiTheme="majorHAnsi" w:cstheme="majorBidi"/>
                <w:caps/>
                <w:kern w:val="28"/>
                <w:sz w:val="80"/>
                <w:szCs w:val="80"/>
              </w:rPr>
              <w:t xml:space="preserve">   </w:t>
            </w:r>
          </w:p>
          <w:p w14:paraId="5C6EF99B" w14:textId="41CD7D6A" w:rsidR="001437A8" w:rsidRPr="00383F7F" w:rsidRDefault="00DC52BD" w:rsidP="00ED54F4">
            <w:pPr>
              <w:spacing w:line="204" w:lineRule="auto"/>
              <w:rPr>
                <w:rFonts w:asciiTheme="majorHAnsi" w:eastAsiaTheme="majorEastAsia" w:hAnsiTheme="majorHAnsi" w:cstheme="majorBidi"/>
                <w:caps/>
                <w:kern w:val="28"/>
                <w:sz w:val="36"/>
                <w:szCs w:val="80"/>
              </w:rPr>
            </w:pPr>
            <w:r>
              <w:rPr>
                <w:rFonts w:asciiTheme="majorHAnsi" w:eastAsiaTheme="majorEastAsia" w:hAnsiTheme="majorHAnsi" w:cstheme="majorBidi"/>
                <w:noProof/>
                <w:color w:val="FFFFFF" w:themeColor="background1"/>
                <w:sz w:val="22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705CAB62" wp14:editId="68ADA432">
                  <wp:simplePos x="0" y="0"/>
                  <wp:positionH relativeFrom="column">
                    <wp:posOffset>3766896</wp:posOffset>
                  </wp:positionH>
                  <wp:positionV relativeFrom="paragraph">
                    <wp:posOffset>158930</wp:posOffset>
                  </wp:positionV>
                  <wp:extent cx="603885" cy="539115"/>
                  <wp:effectExtent l="0" t="0" r="5715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avannah River Logistics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" cy="5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eastAsiaTheme="majorEastAsia" w:hAnsiTheme="majorHAnsi" w:cstheme="majorBidi"/>
                <w:caps/>
                <w:noProof/>
                <w:kern w:val="28"/>
                <w:sz w:val="40"/>
                <w:szCs w:val="80"/>
              </w:rPr>
              <w:drawing>
                <wp:anchor distT="0" distB="0" distL="114300" distR="114300" simplePos="0" relativeHeight="251673600" behindDoc="0" locked="0" layoutInCell="1" allowOverlap="1" wp14:anchorId="3005A477" wp14:editId="58D6D6C8">
                  <wp:simplePos x="0" y="0"/>
                  <wp:positionH relativeFrom="column">
                    <wp:posOffset>68106</wp:posOffset>
                  </wp:positionH>
                  <wp:positionV relativeFrom="paragraph">
                    <wp:posOffset>49871</wp:posOffset>
                  </wp:positionV>
                  <wp:extent cx="799465" cy="799465"/>
                  <wp:effectExtent l="0" t="0" r="635" b="63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merican Legion 135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79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eastAsiaTheme="majorEastAsia" w:hAnsiTheme="majorHAnsi" w:cstheme="majorBidi"/>
                <w:caps/>
                <w:noProof/>
                <w:kern w:val="28"/>
                <w:sz w:val="80"/>
                <w:szCs w:val="80"/>
              </w:rPr>
              <w:drawing>
                <wp:anchor distT="0" distB="0" distL="114300" distR="114300" simplePos="0" relativeHeight="251672576" behindDoc="0" locked="0" layoutInCell="1" allowOverlap="1" wp14:anchorId="3B14F15E" wp14:editId="0A1B7B40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64818</wp:posOffset>
                  </wp:positionV>
                  <wp:extent cx="595375" cy="580030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rrowhead Logo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75" cy="58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3F7F">
              <w:rPr>
                <w:rFonts w:asciiTheme="majorHAnsi" w:eastAsiaTheme="majorEastAsia" w:hAnsiTheme="majorHAnsi" w:cstheme="majorBidi"/>
                <w:caps/>
                <w:kern w:val="28"/>
                <w:sz w:val="36"/>
                <w:szCs w:val="80"/>
              </w:rPr>
              <w:t xml:space="preserve"> </w:t>
            </w:r>
          </w:p>
          <w:p w14:paraId="18287EFA" w14:textId="097B7F6F" w:rsidR="008D18DE" w:rsidRDefault="00BB5FF1" w:rsidP="00383F7F">
            <w:pPr>
              <w:jc w:val="center"/>
              <w:rPr>
                <w:rFonts w:asciiTheme="majorHAnsi" w:eastAsiaTheme="majorEastAsia" w:hAnsiTheme="majorHAnsi" w:cstheme="majorBidi"/>
                <w:caps/>
                <w:kern w:val="28"/>
                <w:sz w:val="32"/>
                <w:szCs w:val="80"/>
              </w:rPr>
            </w:pPr>
            <w:r>
              <w:rPr>
                <w:rFonts w:asciiTheme="majorHAnsi" w:eastAsiaTheme="majorEastAsia" w:hAnsiTheme="majorHAnsi" w:cstheme="majorBidi"/>
                <w:caps/>
                <w:noProof/>
                <w:kern w:val="28"/>
                <w:sz w:val="80"/>
                <w:szCs w:val="80"/>
              </w:rPr>
              <w:drawing>
                <wp:anchor distT="0" distB="0" distL="114300" distR="114300" simplePos="0" relativeHeight="251660288" behindDoc="0" locked="0" layoutInCell="1" allowOverlap="1" wp14:anchorId="0C5D84DB" wp14:editId="31DFE2FA">
                  <wp:simplePos x="0" y="0"/>
                  <wp:positionH relativeFrom="column">
                    <wp:posOffset>2292634</wp:posOffset>
                  </wp:positionH>
                  <wp:positionV relativeFrom="paragraph">
                    <wp:posOffset>107931</wp:posOffset>
                  </wp:positionV>
                  <wp:extent cx="363220" cy="363220"/>
                  <wp:effectExtent l="0" t="0" r="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tate Farm logo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20" cy="36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18DE">
              <w:rPr>
                <w:rFonts w:asciiTheme="majorHAnsi" w:eastAsiaTheme="majorEastAsia" w:hAnsiTheme="majorHAnsi" w:cstheme="majorBidi"/>
                <w:caps/>
                <w:noProof/>
                <w:kern w:val="28"/>
                <w:sz w:val="80"/>
                <w:szCs w:val="8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116BB9C" wp14:editId="04A27018">
                      <wp:simplePos x="0" y="0"/>
                      <wp:positionH relativeFrom="column">
                        <wp:posOffset>2620370</wp:posOffset>
                      </wp:positionH>
                      <wp:positionV relativeFrom="paragraph">
                        <wp:posOffset>81176</wp:posOffset>
                      </wp:positionV>
                      <wp:extent cx="1119117" cy="409433"/>
                      <wp:effectExtent l="0" t="0" r="5080" b="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9117" cy="4094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8B555A" w14:textId="1EB3F774" w:rsidR="008D18DE" w:rsidRPr="00BB5FF1" w:rsidRDefault="008D18DE" w:rsidP="008D18DE">
                                  <w:pPr>
                                    <w:spacing w:line="240" w:lineRule="auto"/>
                                    <w:rPr>
                                      <w:sz w:val="14"/>
                                    </w:rPr>
                                  </w:pPr>
                                  <w:r w:rsidRPr="00BB5FF1">
                                    <w:rPr>
                                      <w:rFonts w:asciiTheme="majorHAnsi" w:eastAsiaTheme="majorEastAsia" w:hAnsiTheme="majorHAnsi" w:cstheme="majorBidi"/>
                                      <w:bCs/>
                                      <w:caps/>
                                      <w:kern w:val="28"/>
                                      <w:sz w:val="18"/>
                                      <w:szCs w:val="80"/>
                                    </w:rPr>
                                    <w:t>Agent Erica                         Herndon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16BB9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8" o:spid="_x0000_s1026" type="#_x0000_t202" style="position:absolute;left:0;text-align:left;margin-left:206.35pt;margin-top:6.4pt;width:88.1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" fillcolor="white [3201]" stroked="f" strokeweight=".5pt">
                      <v:textbox>
                        <w:txbxContent>
                          <w:p w14:paraId="4D8B555A" w14:textId="1EB3F774" w:rsidR="008D18DE" w:rsidRPr="00BB5FF1" w:rsidRDefault="008D18DE" w:rsidP="008D18DE">
                            <w:pPr>
                              <w:spacing w:line="240" w:lineRule="auto"/>
                              <w:rPr>
                                <w:sz w:val="14"/>
                              </w:rPr>
                            </w:pPr>
                            <w:r w:rsidRPr="00BB5FF1">
                              <w:rPr>
                                <w:rFonts w:asciiTheme="majorHAnsi" w:eastAsiaTheme="majorEastAsia" w:hAnsiTheme="majorHAnsi" w:cstheme="majorBidi"/>
                                <w:bCs/>
                                <w:caps/>
                                <w:kern w:val="28"/>
                                <w:sz w:val="18"/>
                                <w:szCs w:val="80"/>
                              </w:rPr>
                              <w:t>Agent Erica                         Herndon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3F7F" w:rsidRPr="00383F7F">
              <w:rPr>
                <w:rFonts w:asciiTheme="majorHAnsi" w:eastAsiaTheme="majorEastAsia" w:hAnsiTheme="majorHAnsi" w:cstheme="majorBidi"/>
                <w:bCs w:val="0"/>
                <w:caps/>
                <w:kern w:val="28"/>
                <w:sz w:val="32"/>
                <w:szCs w:val="80"/>
              </w:rPr>
              <w:t xml:space="preserve"> </w:t>
            </w:r>
          </w:p>
          <w:p w14:paraId="3D71C521" w14:textId="4F22F7B8" w:rsidR="001437A8" w:rsidRDefault="00DC52BD" w:rsidP="006F12FD">
            <w:pPr>
              <w:jc w:val="center"/>
              <w:rPr>
                <w:rFonts w:asciiTheme="majorHAnsi" w:eastAsiaTheme="majorEastAsia" w:hAnsiTheme="majorHAnsi" w:cstheme="majorBidi"/>
                <w:caps/>
                <w:kern w:val="28"/>
                <w:sz w:val="80"/>
                <w:szCs w:val="80"/>
              </w:rPr>
            </w:pPr>
            <w:r>
              <w:rPr>
                <w:rFonts w:asciiTheme="majorHAnsi" w:eastAsiaTheme="majorEastAsia" w:hAnsiTheme="majorHAnsi" w:cstheme="majorBidi"/>
                <w:caps/>
                <w:noProof/>
                <w:kern w:val="28"/>
                <w:sz w:val="40"/>
                <w:szCs w:val="80"/>
              </w:rPr>
              <w:drawing>
                <wp:anchor distT="0" distB="0" distL="114300" distR="114300" simplePos="0" relativeHeight="251664384" behindDoc="0" locked="0" layoutInCell="1" allowOverlap="1" wp14:anchorId="6EC517FF" wp14:editId="6EA37F66">
                  <wp:simplePos x="0" y="0"/>
                  <wp:positionH relativeFrom="column">
                    <wp:posOffset>183534</wp:posOffset>
                  </wp:positionH>
                  <wp:positionV relativeFrom="paragraph">
                    <wp:posOffset>446651</wp:posOffset>
                  </wp:positionV>
                  <wp:extent cx="702860" cy="237507"/>
                  <wp:effectExtent l="0" t="0" r="254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ubnitz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860" cy="237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eastAsiaTheme="majorEastAsia" w:hAnsiTheme="majorHAnsi" w:cstheme="majorBidi"/>
                <w:caps/>
                <w:noProof/>
                <w:kern w:val="28"/>
                <w:sz w:val="40"/>
                <w:szCs w:val="80"/>
              </w:rPr>
              <w:drawing>
                <wp:anchor distT="0" distB="0" distL="114300" distR="114300" simplePos="0" relativeHeight="251674624" behindDoc="0" locked="0" layoutInCell="1" allowOverlap="1" wp14:anchorId="15365F41" wp14:editId="68CD7399">
                  <wp:simplePos x="0" y="0"/>
                  <wp:positionH relativeFrom="column">
                    <wp:posOffset>3656956</wp:posOffset>
                  </wp:positionH>
                  <wp:positionV relativeFrom="paragraph">
                    <wp:posOffset>360585</wp:posOffset>
                  </wp:positionV>
                  <wp:extent cx="758825" cy="492760"/>
                  <wp:effectExtent l="0" t="0" r="3175" b="254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l Lucas Ins Logo 2016 - 2018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5" cy="4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eastAsiaTheme="majorEastAsia" w:hAnsiTheme="majorHAnsi" w:cstheme="majorBidi"/>
                <w:caps/>
                <w:noProof/>
                <w:kern w:val="28"/>
                <w:sz w:val="40"/>
                <w:szCs w:val="80"/>
              </w:rPr>
              <w:drawing>
                <wp:anchor distT="0" distB="0" distL="114300" distR="114300" simplePos="0" relativeHeight="251692032" behindDoc="0" locked="0" layoutInCell="1" allowOverlap="1" wp14:anchorId="04A23F96" wp14:editId="43659747">
                  <wp:simplePos x="0" y="0"/>
                  <wp:positionH relativeFrom="column">
                    <wp:posOffset>2108314</wp:posOffset>
                  </wp:positionH>
                  <wp:positionV relativeFrom="paragraph">
                    <wp:posOffset>609524</wp:posOffset>
                  </wp:positionV>
                  <wp:extent cx="1323340" cy="163830"/>
                  <wp:effectExtent l="0" t="0" r="0" b="762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arpa Logo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340" cy="16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Rage Italic" w:hAnsi="Rage Italic"/>
                <w:noProof/>
                <w:sz w:val="72"/>
              </w:rPr>
              <w:drawing>
                <wp:anchor distT="0" distB="0" distL="114300" distR="114300" simplePos="0" relativeHeight="251685888" behindDoc="0" locked="0" layoutInCell="1" allowOverlap="1" wp14:anchorId="34DDA51D" wp14:editId="7D4523B4">
                  <wp:simplePos x="0" y="0"/>
                  <wp:positionH relativeFrom="column">
                    <wp:posOffset>1084798</wp:posOffset>
                  </wp:positionH>
                  <wp:positionV relativeFrom="paragraph">
                    <wp:posOffset>356046</wp:posOffset>
                  </wp:positionV>
                  <wp:extent cx="647700" cy="473075"/>
                  <wp:effectExtent l="0" t="0" r="0" b="317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avannah Quarters Golf Club.png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7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83F7F" w:rsidRPr="00383F7F">
              <w:rPr>
                <w:rFonts w:asciiTheme="majorHAnsi" w:eastAsiaTheme="majorEastAsia" w:hAnsiTheme="majorHAnsi" w:cstheme="majorBidi"/>
                <w:bCs w:val="0"/>
                <w:caps/>
                <w:kern w:val="28"/>
                <w:sz w:val="56"/>
                <w:szCs w:val="80"/>
              </w:rPr>
              <w:t xml:space="preserve"> </w:t>
            </w:r>
            <w:r w:rsidR="004036A0">
              <w:rPr>
                <w:rFonts w:asciiTheme="majorHAnsi" w:eastAsiaTheme="majorEastAsia" w:hAnsiTheme="majorHAnsi" w:cstheme="majorBidi"/>
                <w:bCs w:val="0"/>
                <w:caps/>
                <w:kern w:val="28"/>
                <w:sz w:val="80"/>
                <w:szCs w:val="80"/>
              </w:rPr>
              <w:t xml:space="preserve"> </w:t>
            </w:r>
            <w:r w:rsidR="006F12FD">
              <w:rPr>
                <w:rFonts w:asciiTheme="majorHAnsi" w:eastAsiaTheme="majorEastAsia" w:hAnsiTheme="majorHAnsi" w:cstheme="majorBidi"/>
                <w:bCs w:val="0"/>
                <w:caps/>
                <w:kern w:val="28"/>
                <w:sz w:val="80"/>
                <w:szCs w:val="80"/>
              </w:rPr>
              <w:t xml:space="preserve">    </w:t>
            </w:r>
            <w:r w:rsidR="008D18DE">
              <w:rPr>
                <w:rFonts w:asciiTheme="majorHAnsi" w:eastAsiaTheme="majorEastAsia" w:hAnsiTheme="majorHAnsi" w:cstheme="majorBidi"/>
                <w:bCs w:val="0"/>
                <w:caps/>
                <w:kern w:val="28"/>
                <w:sz w:val="80"/>
                <w:szCs w:val="80"/>
              </w:rPr>
              <w:t xml:space="preserve">       </w:t>
            </w:r>
          </w:p>
          <w:p w14:paraId="2837E79C" w14:textId="07DB7676" w:rsidR="00D70F4E" w:rsidRPr="00ED54F4" w:rsidRDefault="00DC52BD" w:rsidP="00ED54F4">
            <w:pPr>
              <w:spacing w:line="204" w:lineRule="auto"/>
              <w:rPr>
                <w:rFonts w:asciiTheme="majorHAnsi" w:eastAsiaTheme="majorEastAsia" w:hAnsiTheme="majorHAnsi" w:cstheme="majorBidi"/>
                <w:bCs w:val="0"/>
                <w:caps/>
                <w:kern w:val="28"/>
                <w:sz w:val="80"/>
                <w:szCs w:val="80"/>
              </w:rPr>
            </w:pPr>
            <w:r>
              <w:rPr>
                <w:rFonts w:asciiTheme="majorHAnsi" w:eastAsiaTheme="majorEastAsia" w:hAnsiTheme="majorHAnsi" w:cstheme="majorBidi"/>
                <w:caps/>
                <w:noProof/>
                <w:kern w:val="28"/>
                <w:sz w:val="80"/>
                <w:szCs w:val="8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939EBE5" wp14:editId="17E90DE9">
                      <wp:simplePos x="0" y="0"/>
                      <wp:positionH relativeFrom="column">
                        <wp:posOffset>-136479</wp:posOffset>
                      </wp:positionH>
                      <wp:positionV relativeFrom="paragraph">
                        <wp:posOffset>2520448</wp:posOffset>
                      </wp:positionV>
                      <wp:extent cx="6796585" cy="1619250"/>
                      <wp:effectExtent l="0" t="0" r="23495" b="1905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96585" cy="1619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  <a:prstDash val="dashDot"/>
                              </a:ln>
                            </wps:spPr>
                            <wps:txbx>
                              <w:txbxContent>
                                <w:p w14:paraId="691DCBE5" w14:textId="51BB2D16" w:rsidR="008D18DE" w:rsidRPr="006F12FD" w:rsidRDefault="006F12FD">
                                  <w:pPr>
                                    <w:rPr>
                                      <w:rFonts w:ascii="Arial Narrow" w:hAnsi="Arial Narrow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8"/>
                                    </w:rPr>
                                    <w:t xml:space="preserve">          </w:t>
                                  </w:r>
                                  <w:r w:rsidR="0036287D" w:rsidRPr="006F12FD">
                                    <w:rPr>
                                      <w:rFonts w:ascii="Arial Narrow" w:hAnsi="Arial Narrow"/>
                                      <w:sz w:val="28"/>
                                    </w:rPr>
                                    <w:t>Sponsorship Level: ___ $3,500   ___ $2,500    ___ $2,000    ___ $1,500    ___ $100</w:t>
                                  </w:r>
                                </w:p>
                                <w:p w14:paraId="2378A71F" w14:textId="280BA7A5" w:rsidR="0036287D" w:rsidRPr="006F12FD" w:rsidRDefault="0036287D">
                                  <w:pPr>
                                    <w:rPr>
                                      <w:rFonts w:ascii="Arial Narrow" w:hAnsi="Arial Narrow"/>
                                      <w:sz w:val="28"/>
                                    </w:rPr>
                                  </w:pPr>
                                  <w:r w:rsidRPr="006F12FD">
                                    <w:rPr>
                                      <w:rFonts w:ascii="Arial Narrow" w:hAnsi="Arial Narrow"/>
                                      <w:sz w:val="28"/>
                                    </w:rPr>
                                    <w:t>Company Name: _______________________</w:t>
                                  </w:r>
                                  <w:r w:rsidR="006F12FD">
                                    <w:rPr>
                                      <w:rFonts w:ascii="Arial Narrow" w:hAnsi="Arial Narrow"/>
                                      <w:sz w:val="28"/>
                                    </w:rPr>
                                    <w:t>_________</w:t>
                                  </w:r>
                                  <w:r w:rsidRPr="006F12FD">
                                    <w:rPr>
                                      <w:rFonts w:ascii="Arial Narrow" w:hAnsi="Arial Narrow"/>
                                      <w:sz w:val="28"/>
                                    </w:rPr>
                                    <w:t>Contact Name: ____________________</w:t>
                                  </w:r>
                                </w:p>
                                <w:p w14:paraId="17D8E8C7" w14:textId="651FA413" w:rsidR="0036287D" w:rsidRPr="006F12FD" w:rsidRDefault="0036287D">
                                  <w:pPr>
                                    <w:rPr>
                                      <w:rFonts w:ascii="Arial Narrow" w:hAnsi="Arial Narrow"/>
                                      <w:sz w:val="28"/>
                                    </w:rPr>
                                  </w:pPr>
                                  <w:r w:rsidRPr="006F12FD">
                                    <w:rPr>
                                      <w:rFonts w:ascii="Arial Narrow" w:hAnsi="Arial Narrow"/>
                                      <w:sz w:val="28"/>
                                    </w:rPr>
                                    <w:t>Address:  ______________________________</w:t>
                                  </w:r>
                                  <w:r w:rsidR="006F12FD">
                                    <w:rPr>
                                      <w:rFonts w:ascii="Arial Narrow" w:hAnsi="Arial Narrow"/>
                                      <w:sz w:val="28"/>
                                    </w:rPr>
                                    <w:t>_____</w:t>
                                  </w:r>
                                  <w:r w:rsidRPr="006F12FD">
                                    <w:rPr>
                                      <w:rFonts w:ascii="Arial Narrow" w:hAnsi="Arial Narrow"/>
                                      <w:sz w:val="28"/>
                                    </w:rPr>
                                    <w:t>_</w:t>
                                  </w:r>
                                  <w:proofErr w:type="gramStart"/>
                                  <w:r w:rsidRPr="006F12FD">
                                    <w:rPr>
                                      <w:rFonts w:ascii="Arial Narrow" w:hAnsi="Arial Narrow"/>
                                      <w:sz w:val="28"/>
                                    </w:rPr>
                                    <w:t>_  Phone</w:t>
                                  </w:r>
                                  <w:proofErr w:type="gramEnd"/>
                                  <w:r w:rsidRPr="006F12FD">
                                    <w:rPr>
                                      <w:rFonts w:ascii="Arial Narrow" w:hAnsi="Arial Narrow"/>
                                      <w:sz w:val="28"/>
                                    </w:rPr>
                                    <w:t>:  _____________________</w:t>
                                  </w:r>
                                </w:p>
                                <w:p w14:paraId="5EB9271D" w14:textId="7148C694" w:rsidR="0036287D" w:rsidRPr="006F12FD" w:rsidRDefault="0036287D" w:rsidP="0036287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</w:rPr>
                                  </w:pPr>
                                  <w:r w:rsidRPr="006F12FD"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</w:rPr>
                                    <w:t xml:space="preserve">Payment:  </w:t>
                                  </w:r>
                                  <w:r w:rsidRPr="006F12FD"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</w:rPr>
                                    <w:tab/>
                                    <w:t xml:space="preserve">Check?  SCBLV, 1141 Cornell Ave., </w:t>
                                  </w:r>
                                  <w:proofErr w:type="gramStart"/>
                                  <w:r w:rsidRPr="006F12FD"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</w:rPr>
                                    <w:t>Savannah,  GA</w:t>
                                  </w:r>
                                  <w:proofErr w:type="gramEnd"/>
                                  <w:r w:rsidRPr="006F12FD"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</w:rPr>
                                    <w:t xml:space="preserve">  31406</w:t>
                                  </w:r>
                                </w:p>
                                <w:p w14:paraId="009F1081" w14:textId="1F487CE9" w:rsidR="0036287D" w:rsidRPr="006F12FD" w:rsidRDefault="0036287D" w:rsidP="0036287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</w:rPr>
                                  </w:pPr>
                                  <w:r w:rsidRPr="006F12FD"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</w:rPr>
                                    <w:tab/>
                                  </w:r>
                                  <w:r w:rsidRPr="006F12FD"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</w:rPr>
                                    <w:tab/>
                                    <w:t>Credit Card?  Contact Leslie Eatherly at 912-236-4473 Extension 108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39EBE5" id="Text Box 30" o:spid="_x0000_s1027" type="#_x0000_t202" style="position:absolute;margin-left:-10.75pt;margin-top:198.45pt;width:535.15pt;height:12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" fillcolor="white [3201]" strokecolor="black [3213]" strokeweight=".5pt">
                      <v:stroke dashstyle="dashDot"/>
                      <v:textbox>
                        <w:txbxContent>
                          <w:p w14:paraId="691DCBE5" w14:textId="51BB2D16" w:rsidR="008D18DE" w:rsidRPr="006F12FD" w:rsidRDefault="006F12FD">
                            <w:pPr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</w:rPr>
                              <w:t xml:space="preserve">          </w:t>
                            </w:r>
                            <w:r w:rsidR="0036287D" w:rsidRPr="006F12FD">
                              <w:rPr>
                                <w:rFonts w:ascii="Arial Narrow" w:hAnsi="Arial Narrow"/>
                                <w:sz w:val="28"/>
                              </w:rPr>
                              <w:t>Sponsorship Level: ___ $3,500   ___ $2,500    ___ $2,000    ___ $1,500    ___ $100</w:t>
                            </w:r>
                          </w:p>
                          <w:p w14:paraId="2378A71F" w14:textId="280BA7A5" w:rsidR="0036287D" w:rsidRPr="006F12FD" w:rsidRDefault="0036287D">
                            <w:pPr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6F12FD">
                              <w:rPr>
                                <w:rFonts w:ascii="Arial Narrow" w:hAnsi="Arial Narrow"/>
                                <w:sz w:val="28"/>
                              </w:rPr>
                              <w:t>Company Name: _______________________</w:t>
                            </w:r>
                            <w:r w:rsidR="006F12FD">
                              <w:rPr>
                                <w:rFonts w:ascii="Arial Narrow" w:hAnsi="Arial Narrow"/>
                                <w:sz w:val="28"/>
                              </w:rPr>
                              <w:t>_________</w:t>
                            </w:r>
                            <w:r w:rsidRPr="006F12FD">
                              <w:rPr>
                                <w:rFonts w:ascii="Arial Narrow" w:hAnsi="Arial Narrow"/>
                                <w:sz w:val="28"/>
                              </w:rPr>
                              <w:t>Contact Name: ____________________</w:t>
                            </w:r>
                          </w:p>
                          <w:p w14:paraId="17D8E8C7" w14:textId="651FA413" w:rsidR="0036287D" w:rsidRPr="006F12FD" w:rsidRDefault="0036287D">
                            <w:pPr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6F12FD">
                              <w:rPr>
                                <w:rFonts w:ascii="Arial Narrow" w:hAnsi="Arial Narrow"/>
                                <w:sz w:val="28"/>
                              </w:rPr>
                              <w:t>Address:  ______________________________</w:t>
                            </w:r>
                            <w:r w:rsidR="006F12FD">
                              <w:rPr>
                                <w:rFonts w:ascii="Arial Narrow" w:hAnsi="Arial Narrow"/>
                                <w:sz w:val="28"/>
                              </w:rPr>
                              <w:t>_____</w:t>
                            </w:r>
                            <w:r w:rsidRPr="006F12FD">
                              <w:rPr>
                                <w:rFonts w:ascii="Arial Narrow" w:hAnsi="Arial Narrow"/>
                                <w:sz w:val="28"/>
                              </w:rPr>
                              <w:t>_</w:t>
                            </w:r>
                            <w:proofErr w:type="gramStart"/>
                            <w:r w:rsidRPr="006F12FD">
                              <w:rPr>
                                <w:rFonts w:ascii="Arial Narrow" w:hAnsi="Arial Narrow"/>
                                <w:sz w:val="28"/>
                              </w:rPr>
                              <w:t>_  Phone</w:t>
                            </w:r>
                            <w:proofErr w:type="gramEnd"/>
                            <w:r w:rsidRPr="006F12FD">
                              <w:rPr>
                                <w:rFonts w:ascii="Arial Narrow" w:hAnsi="Arial Narrow"/>
                                <w:sz w:val="28"/>
                              </w:rPr>
                              <w:t>:  _____________________</w:t>
                            </w:r>
                          </w:p>
                          <w:p w14:paraId="5EB9271D" w14:textId="7148C694" w:rsidR="0036287D" w:rsidRPr="006F12FD" w:rsidRDefault="0036287D" w:rsidP="0036287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28"/>
                              </w:rPr>
                            </w:pPr>
                            <w:r w:rsidRPr="006F12FD">
                              <w:rPr>
                                <w:rFonts w:ascii="Arial Narrow" w:hAnsi="Arial Narrow"/>
                                <w:b/>
                                <w:sz w:val="28"/>
                              </w:rPr>
                              <w:t xml:space="preserve">Payment:  </w:t>
                            </w:r>
                            <w:r w:rsidRPr="006F12FD">
                              <w:rPr>
                                <w:rFonts w:ascii="Arial Narrow" w:hAnsi="Arial Narrow"/>
                                <w:b/>
                                <w:sz w:val="28"/>
                              </w:rPr>
                              <w:tab/>
                              <w:t xml:space="preserve">Check?  SCBLV, 1141 Cornell Ave., </w:t>
                            </w:r>
                            <w:proofErr w:type="gramStart"/>
                            <w:r w:rsidRPr="006F12FD">
                              <w:rPr>
                                <w:rFonts w:ascii="Arial Narrow" w:hAnsi="Arial Narrow"/>
                                <w:b/>
                                <w:sz w:val="28"/>
                              </w:rPr>
                              <w:t>Savannah,  GA</w:t>
                            </w:r>
                            <w:proofErr w:type="gramEnd"/>
                            <w:r w:rsidRPr="006F12FD">
                              <w:rPr>
                                <w:rFonts w:ascii="Arial Narrow" w:hAnsi="Arial Narrow"/>
                                <w:b/>
                                <w:sz w:val="28"/>
                              </w:rPr>
                              <w:t xml:space="preserve">  31406</w:t>
                            </w:r>
                          </w:p>
                          <w:p w14:paraId="009F1081" w14:textId="1F487CE9" w:rsidR="0036287D" w:rsidRPr="006F12FD" w:rsidRDefault="0036287D" w:rsidP="0036287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28"/>
                              </w:rPr>
                            </w:pPr>
                            <w:r w:rsidRPr="006F12FD">
                              <w:rPr>
                                <w:rFonts w:ascii="Arial Narrow" w:hAnsi="Arial Narrow"/>
                                <w:b/>
                                <w:sz w:val="28"/>
                              </w:rPr>
                              <w:tab/>
                            </w:r>
                            <w:r w:rsidRPr="006F12FD">
                              <w:rPr>
                                <w:rFonts w:ascii="Arial Narrow" w:hAnsi="Arial Narrow"/>
                                <w:b/>
                                <w:sz w:val="28"/>
                              </w:rPr>
                              <w:tab/>
                              <w:t>Credit Card?  Contact Leslie Eatherly at 912-236-4473 Extension 108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eastAsiaTheme="majorEastAsia" w:hAnsiTheme="majorHAnsi" w:cstheme="majorBidi"/>
                <w:caps/>
                <w:noProof/>
                <w:kern w:val="28"/>
                <w:sz w:val="80"/>
                <w:szCs w:val="80"/>
              </w:rPr>
              <w:drawing>
                <wp:anchor distT="0" distB="0" distL="114300" distR="114300" simplePos="0" relativeHeight="251671552" behindDoc="0" locked="0" layoutInCell="1" allowOverlap="1" wp14:anchorId="66E001B1" wp14:editId="4A0D0EEF">
                  <wp:simplePos x="0" y="0"/>
                  <wp:positionH relativeFrom="column">
                    <wp:posOffset>364405</wp:posOffset>
                  </wp:positionH>
                  <wp:positionV relativeFrom="paragraph">
                    <wp:posOffset>249962</wp:posOffset>
                  </wp:positionV>
                  <wp:extent cx="689108" cy="416826"/>
                  <wp:effectExtent l="0" t="0" r="0" b="254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Three Oak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108" cy="416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Theme="majorEastAsia" w:hAnsiTheme="majorHAnsi" w:cstheme="majorBidi"/>
                <w:caps/>
                <w:noProof/>
                <w:kern w:val="28"/>
                <w:sz w:val="80"/>
                <w:szCs w:val="80"/>
              </w:rPr>
              <w:drawing>
                <wp:anchor distT="0" distB="0" distL="114300" distR="114300" simplePos="0" relativeHeight="251668480" behindDoc="0" locked="0" layoutInCell="1" allowOverlap="1" wp14:anchorId="182AC970" wp14:editId="505629CA">
                  <wp:simplePos x="0" y="0"/>
                  <wp:positionH relativeFrom="column">
                    <wp:posOffset>1562498</wp:posOffset>
                  </wp:positionH>
                  <wp:positionV relativeFrom="paragraph">
                    <wp:posOffset>379399</wp:posOffset>
                  </wp:positionV>
                  <wp:extent cx="791210" cy="290830"/>
                  <wp:effectExtent l="0" t="0" r="889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outh magazine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29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eastAsiaTheme="majorEastAsia" w:hAnsiTheme="majorHAnsi" w:cstheme="majorBidi"/>
                <w:caps/>
                <w:noProof/>
                <w:kern w:val="28"/>
                <w:sz w:val="80"/>
                <w:szCs w:val="80"/>
              </w:rPr>
              <w:drawing>
                <wp:anchor distT="0" distB="0" distL="114300" distR="114300" simplePos="0" relativeHeight="251662336" behindDoc="0" locked="0" layoutInCell="1" allowOverlap="1" wp14:anchorId="317E4A79" wp14:editId="402EB063">
                  <wp:simplePos x="0" y="0"/>
                  <wp:positionH relativeFrom="column">
                    <wp:posOffset>2769387</wp:posOffset>
                  </wp:positionH>
                  <wp:positionV relativeFrom="paragraph">
                    <wp:posOffset>319962</wp:posOffset>
                  </wp:positionV>
                  <wp:extent cx="443552" cy="380453"/>
                  <wp:effectExtent l="0" t="0" r="0" b="63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cc_Logo_ReflexBlue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552" cy="380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Theme="majorEastAsia" w:hAnsiTheme="majorHAnsi" w:cstheme="majorBidi"/>
                <w:caps/>
                <w:noProof/>
                <w:kern w:val="28"/>
                <w:sz w:val="80"/>
                <w:szCs w:val="80"/>
              </w:rPr>
              <w:drawing>
                <wp:anchor distT="0" distB="0" distL="114300" distR="114300" simplePos="0" relativeHeight="251691008" behindDoc="0" locked="0" layoutInCell="1" allowOverlap="1" wp14:anchorId="33BB9807" wp14:editId="50EE2DA9">
                  <wp:simplePos x="0" y="0"/>
                  <wp:positionH relativeFrom="column">
                    <wp:posOffset>231879</wp:posOffset>
                  </wp:positionH>
                  <wp:positionV relativeFrom="paragraph">
                    <wp:posOffset>1564545</wp:posOffset>
                  </wp:positionV>
                  <wp:extent cx="1145540" cy="319405"/>
                  <wp:effectExtent l="0" t="0" r="0" b="444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herrill and company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31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eastAsiaTheme="majorEastAsia" w:hAnsiTheme="majorHAnsi" w:cstheme="majorBidi"/>
                <w:caps/>
                <w:noProof/>
                <w:kern w:val="28"/>
                <w:sz w:val="80"/>
                <w:szCs w:val="80"/>
              </w:rPr>
              <w:drawing>
                <wp:anchor distT="0" distB="0" distL="114300" distR="114300" simplePos="0" relativeHeight="251670528" behindDoc="0" locked="0" layoutInCell="1" allowOverlap="1" wp14:anchorId="4EC9FF1F" wp14:editId="4A26DA9F">
                  <wp:simplePos x="0" y="0"/>
                  <wp:positionH relativeFrom="column">
                    <wp:posOffset>462337</wp:posOffset>
                  </wp:positionH>
                  <wp:positionV relativeFrom="paragraph">
                    <wp:posOffset>848436</wp:posOffset>
                  </wp:positionV>
                  <wp:extent cx="641350" cy="465455"/>
                  <wp:effectExtent l="0" t="0" r="635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NS.gif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0" cy="4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01345">
              <w:rPr>
                <w:rFonts w:asciiTheme="majorHAnsi" w:eastAsiaTheme="majorEastAsia" w:hAnsiTheme="majorHAnsi" w:cstheme="majorBidi"/>
                <w:caps/>
                <w:noProof/>
                <w:kern w:val="28"/>
                <w:sz w:val="80"/>
                <w:szCs w:val="80"/>
              </w:rPr>
              <w:drawing>
                <wp:anchor distT="0" distB="0" distL="114300" distR="114300" simplePos="0" relativeHeight="251669504" behindDoc="0" locked="0" layoutInCell="1" allowOverlap="1" wp14:anchorId="25651263" wp14:editId="51663760">
                  <wp:simplePos x="0" y="0"/>
                  <wp:positionH relativeFrom="column">
                    <wp:posOffset>1780293</wp:posOffset>
                  </wp:positionH>
                  <wp:positionV relativeFrom="paragraph">
                    <wp:posOffset>950292</wp:posOffset>
                  </wp:positionV>
                  <wp:extent cx="1323340" cy="296545"/>
                  <wp:effectExtent l="0" t="0" r="0" b="8255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opper benton.pn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340" cy="29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01345">
              <w:rPr>
                <w:rFonts w:asciiTheme="majorHAnsi" w:eastAsiaTheme="majorEastAsia" w:hAnsiTheme="majorHAnsi" w:cstheme="majorBidi"/>
                <w:caps/>
                <w:noProof/>
                <w:kern w:val="28"/>
                <w:sz w:val="80"/>
                <w:szCs w:val="80"/>
              </w:rPr>
              <w:drawing>
                <wp:anchor distT="0" distB="0" distL="114300" distR="114300" simplePos="0" relativeHeight="251686912" behindDoc="0" locked="0" layoutInCell="1" allowOverlap="1" wp14:anchorId="4FEF63DE" wp14:editId="53CBB6C7">
                  <wp:simplePos x="0" y="0"/>
                  <wp:positionH relativeFrom="column">
                    <wp:posOffset>1651275</wp:posOffset>
                  </wp:positionH>
                  <wp:positionV relativeFrom="paragraph">
                    <wp:posOffset>1390157</wp:posOffset>
                  </wp:positionV>
                  <wp:extent cx="409433" cy="630463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Churchill's Pub Color Logo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433" cy="630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345">
              <w:rPr>
                <w:rFonts w:asciiTheme="majorHAnsi" w:eastAsiaTheme="majorEastAsia" w:hAnsiTheme="majorHAnsi" w:cstheme="majorBidi"/>
                <w:caps/>
                <w:noProof/>
                <w:kern w:val="28"/>
                <w:sz w:val="80"/>
                <w:szCs w:val="80"/>
              </w:rPr>
              <w:drawing>
                <wp:anchor distT="0" distB="0" distL="114300" distR="114300" simplePos="0" relativeHeight="251688960" behindDoc="0" locked="0" layoutInCell="1" allowOverlap="1" wp14:anchorId="185D3BDB" wp14:editId="15A683AF">
                  <wp:simplePos x="0" y="0"/>
                  <wp:positionH relativeFrom="column">
                    <wp:posOffset>2593311</wp:posOffset>
                  </wp:positionH>
                  <wp:positionV relativeFrom="paragraph">
                    <wp:posOffset>1424475</wp:posOffset>
                  </wp:positionV>
                  <wp:extent cx="566382" cy="577026"/>
                  <wp:effectExtent l="0" t="0" r="5715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AVES_COLOR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382" cy="577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345">
              <w:rPr>
                <w:rFonts w:asciiTheme="majorHAnsi" w:eastAsiaTheme="majorEastAsia" w:hAnsiTheme="majorHAnsi" w:cstheme="majorBidi"/>
                <w:caps/>
                <w:noProof/>
                <w:kern w:val="28"/>
                <w:sz w:val="80"/>
                <w:szCs w:val="80"/>
              </w:rPr>
              <w:drawing>
                <wp:anchor distT="0" distB="0" distL="114300" distR="114300" simplePos="0" relativeHeight="251687936" behindDoc="0" locked="0" layoutInCell="1" allowOverlap="1" wp14:anchorId="1C5C82C9" wp14:editId="02617FAE">
                  <wp:simplePos x="0" y="0"/>
                  <wp:positionH relativeFrom="column">
                    <wp:posOffset>3650482</wp:posOffset>
                  </wp:positionH>
                  <wp:positionV relativeFrom="paragraph">
                    <wp:posOffset>206262</wp:posOffset>
                  </wp:positionV>
                  <wp:extent cx="592281" cy="490268"/>
                  <wp:effectExtent l="0" t="0" r="0" b="508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FE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281" cy="4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345">
              <w:rPr>
                <w:rFonts w:asciiTheme="majorHAnsi" w:eastAsiaTheme="majorEastAsia" w:hAnsiTheme="majorHAnsi" w:cstheme="majorBidi"/>
                <w:caps/>
                <w:noProof/>
                <w:kern w:val="28"/>
                <w:sz w:val="80"/>
                <w:szCs w:val="80"/>
              </w:rPr>
              <w:drawing>
                <wp:anchor distT="0" distB="0" distL="114300" distR="114300" simplePos="0" relativeHeight="251678720" behindDoc="0" locked="0" layoutInCell="1" allowOverlap="1" wp14:anchorId="2C43C58A" wp14:editId="6833C0A5">
                  <wp:simplePos x="0" y="0"/>
                  <wp:positionH relativeFrom="column">
                    <wp:posOffset>3636522</wp:posOffset>
                  </wp:positionH>
                  <wp:positionV relativeFrom="paragraph">
                    <wp:posOffset>973929</wp:posOffset>
                  </wp:positionV>
                  <wp:extent cx="627380" cy="355600"/>
                  <wp:effectExtent l="0" t="0" r="1270" b="635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JSJ Logo (faded fill)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8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01345">
              <w:rPr>
                <w:rFonts w:asciiTheme="majorHAnsi" w:eastAsiaTheme="majorEastAsia" w:hAnsiTheme="majorHAnsi" w:cstheme="majorBidi"/>
                <w:caps/>
                <w:noProof/>
                <w:kern w:val="28"/>
                <w:sz w:val="80"/>
                <w:szCs w:val="80"/>
              </w:rPr>
              <w:drawing>
                <wp:anchor distT="0" distB="0" distL="114300" distR="114300" simplePos="0" relativeHeight="251689984" behindDoc="0" locked="0" layoutInCell="1" allowOverlap="1" wp14:anchorId="699CCCC3" wp14:editId="3B5CD764">
                  <wp:simplePos x="0" y="0"/>
                  <wp:positionH relativeFrom="column">
                    <wp:posOffset>3548152</wp:posOffset>
                  </wp:positionH>
                  <wp:positionV relativeFrom="paragraph">
                    <wp:posOffset>1653426</wp:posOffset>
                  </wp:positionV>
                  <wp:extent cx="825500" cy="194945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eabolt Logo B&amp;W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19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D18DE">
              <w:rPr>
                <w:rFonts w:asciiTheme="majorHAnsi" w:eastAsiaTheme="majorEastAsia" w:hAnsiTheme="majorHAnsi" w:cstheme="majorBidi"/>
                <w:bCs w:val="0"/>
                <w:caps/>
                <w:kern w:val="28"/>
                <w:sz w:val="80"/>
                <w:szCs w:val="80"/>
              </w:rPr>
              <w:t xml:space="preserve">         </w:t>
            </w:r>
          </w:p>
        </w:tc>
        <w:tc>
          <w:tcPr>
            <w:tcW w:w="3643" w:type="dxa"/>
            <w:tcBorders>
              <w:top w:val="nil"/>
              <w:left w:val="nil"/>
              <w:right w:val="nil"/>
            </w:tcBorders>
          </w:tcPr>
          <w:p w14:paraId="03BD0811" w14:textId="77777777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jc w:val="center"/>
              <w:outlineLvl w:val="1"/>
              <w:rPr>
                <w:rFonts w:asciiTheme="majorHAnsi" w:eastAsiaTheme="majorEastAsia" w:hAnsiTheme="majorHAnsi" w:cstheme="majorBidi"/>
                <w:color w:val="FFFFFF" w:themeColor="background1"/>
                <w:sz w:val="36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36"/>
                <w:szCs w:val="28"/>
              </w:rPr>
              <w:t xml:space="preserve">Sponsorships </w:t>
            </w:r>
          </w:p>
          <w:p w14:paraId="05EB3717" w14:textId="77777777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jc w:val="center"/>
              <w:outlineLvl w:val="1"/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36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36"/>
                <w:szCs w:val="28"/>
              </w:rPr>
              <w:t>Available</w:t>
            </w:r>
          </w:p>
          <w:p w14:paraId="2BAD28B3" w14:textId="77777777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color w:val="FFFFFF" w:themeColor="background1"/>
                <w:sz w:val="20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20"/>
                <w:szCs w:val="28"/>
              </w:rPr>
              <w:t xml:space="preserve">$3,500 Course </w:t>
            </w:r>
          </w:p>
          <w:p w14:paraId="2CFF2F79" w14:textId="77777777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  <w:t>-  Two Complimentary Teams</w:t>
            </w:r>
          </w:p>
          <w:p w14:paraId="54CD03A1" w14:textId="77777777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20"/>
                <w:szCs w:val="28"/>
              </w:rPr>
              <w:t xml:space="preserve">- </w:t>
            </w: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  <w:t>Display Space at Event</w:t>
            </w:r>
          </w:p>
          <w:p w14:paraId="58112D0D" w14:textId="77777777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  <w:t>-  Prominent Tournament Signage</w:t>
            </w:r>
          </w:p>
          <w:p w14:paraId="25FA2557" w14:textId="77777777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  <w:t>-  Announcement Recognition</w:t>
            </w:r>
          </w:p>
          <w:p w14:paraId="08773760" w14:textId="77777777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  <w:t>-  Branding on Carts</w:t>
            </w:r>
          </w:p>
          <w:p w14:paraId="60941D43" w14:textId="77777777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  <w:t>-  Branding at 2 Holes on Course</w:t>
            </w:r>
          </w:p>
          <w:p w14:paraId="2D3386CE" w14:textId="1D7B3FA7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  <w:t>-  Recognition on SCBLV website</w:t>
            </w:r>
          </w:p>
          <w:p w14:paraId="2CC76328" w14:textId="774035DA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  <w:t>-  Recognition in all PR Materials</w:t>
            </w:r>
          </w:p>
          <w:p w14:paraId="7833B298" w14:textId="52B25802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</w:pPr>
          </w:p>
          <w:p w14:paraId="725772D8" w14:textId="6E4056F9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color w:val="FFFFFF" w:themeColor="background1"/>
                <w:sz w:val="20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20"/>
                <w:szCs w:val="28"/>
              </w:rPr>
              <w:t xml:space="preserve">$2,500 Prize </w:t>
            </w:r>
          </w:p>
          <w:p w14:paraId="1FDDAB9A" w14:textId="6DEFDD3B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20"/>
                <w:szCs w:val="28"/>
              </w:rPr>
              <w:t xml:space="preserve">- </w:t>
            </w: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  <w:t>One Complimentary Team</w:t>
            </w:r>
          </w:p>
          <w:p w14:paraId="160CF26A" w14:textId="64428698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  <w:t xml:space="preserve">-  Participation in Awards </w:t>
            </w:r>
          </w:p>
          <w:p w14:paraId="09BC7A38" w14:textId="77777777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  <w:t>-  Prominent Tournament Signage</w:t>
            </w:r>
          </w:p>
          <w:p w14:paraId="1EA9622E" w14:textId="77777777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  <w:t>-  Announcement Recognition</w:t>
            </w:r>
          </w:p>
          <w:p w14:paraId="63283C26" w14:textId="77777777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  <w:t>-  Branding on 3 Carts</w:t>
            </w:r>
          </w:p>
          <w:p w14:paraId="19987BE9" w14:textId="77777777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  <w:t>-  Branding at 2 Holes on Course</w:t>
            </w:r>
          </w:p>
          <w:p w14:paraId="09D66806" w14:textId="77777777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  <w:t>-  Recognition on SCBLV website</w:t>
            </w:r>
          </w:p>
          <w:p w14:paraId="01616182" w14:textId="77777777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  <w:t>-  Recognition in all PR Materials</w:t>
            </w:r>
          </w:p>
          <w:p w14:paraId="0FE67BF7" w14:textId="0A408AEE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color w:val="FFFFFF" w:themeColor="background1"/>
                <w:sz w:val="22"/>
                <w:szCs w:val="28"/>
              </w:rPr>
            </w:pPr>
          </w:p>
          <w:p w14:paraId="182E6E01" w14:textId="49D4C7DE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color w:val="FFFFFF" w:themeColor="background1"/>
                <w:sz w:val="20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20"/>
                <w:szCs w:val="28"/>
              </w:rPr>
              <w:t xml:space="preserve">$2,000 Food/Beverage </w:t>
            </w:r>
          </w:p>
          <w:p w14:paraId="483ECEFA" w14:textId="730D7E72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  <w:t>-  One Complimentary Team</w:t>
            </w:r>
          </w:p>
          <w:p w14:paraId="2C972E44" w14:textId="77777777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20"/>
                <w:szCs w:val="28"/>
              </w:rPr>
              <w:t xml:space="preserve">-  </w:t>
            </w: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  <w:t xml:space="preserve">Branding on pre-play “sack                                 lunches” </w:t>
            </w:r>
          </w:p>
          <w:p w14:paraId="3ED6B5FA" w14:textId="77777777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  <w:t>-  Announcement Recognition</w:t>
            </w:r>
          </w:p>
          <w:p w14:paraId="4E101867" w14:textId="77777777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  <w:t>-  Signage in Awards Area during               after play meal</w:t>
            </w:r>
          </w:p>
          <w:p w14:paraId="5A85066D" w14:textId="77777777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  <w:t>-  Branding at 1 Hole on Course</w:t>
            </w:r>
          </w:p>
          <w:p w14:paraId="3C5469BA" w14:textId="77777777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  <w:t>-  Recognition on SCBLV website</w:t>
            </w:r>
          </w:p>
          <w:p w14:paraId="0D68CE27" w14:textId="77777777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  <w:t>-  Recognition in all PR Materials</w:t>
            </w:r>
          </w:p>
          <w:p w14:paraId="08B96FE2" w14:textId="4C5B221E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color w:val="FFFFFF" w:themeColor="background1"/>
                <w:sz w:val="22"/>
                <w:szCs w:val="28"/>
              </w:rPr>
            </w:pPr>
          </w:p>
          <w:p w14:paraId="4D05F00A" w14:textId="77777777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color w:val="FFFFFF" w:themeColor="background1"/>
                <w:sz w:val="20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20"/>
                <w:szCs w:val="28"/>
              </w:rPr>
              <w:t xml:space="preserve">$1,500 Cart </w:t>
            </w:r>
          </w:p>
          <w:p w14:paraId="77D69FA6" w14:textId="77777777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  <w:t>-  Announcement Recognition</w:t>
            </w:r>
          </w:p>
          <w:p w14:paraId="7FB79258" w14:textId="77777777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  <w:t>-  Branding on 64+ Carts</w:t>
            </w:r>
          </w:p>
          <w:p w14:paraId="407641AA" w14:textId="0242D091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  <w:t>-  Branding at 1 Hole on Course</w:t>
            </w:r>
          </w:p>
          <w:p w14:paraId="13C1EECD" w14:textId="443D4D0F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  <w:t>-  Recognition on SCBLV website</w:t>
            </w:r>
          </w:p>
          <w:p w14:paraId="11F2F25C" w14:textId="77777777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  <w:t>-  Recognition in all PR Materials</w:t>
            </w:r>
          </w:p>
          <w:p w14:paraId="30487CA1" w14:textId="77777777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color w:val="FFFFFF" w:themeColor="background1"/>
                <w:sz w:val="20"/>
                <w:szCs w:val="28"/>
              </w:rPr>
            </w:pPr>
          </w:p>
          <w:p w14:paraId="67E1F1B8" w14:textId="77777777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color w:val="FFFFFF" w:themeColor="background1"/>
                <w:sz w:val="20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20"/>
                <w:szCs w:val="28"/>
              </w:rPr>
              <w:t xml:space="preserve">$100 Hole </w:t>
            </w:r>
          </w:p>
          <w:p w14:paraId="620319C0" w14:textId="77777777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  <w:t>-  Announcement Recognition</w:t>
            </w:r>
          </w:p>
          <w:p w14:paraId="2BFFC8E5" w14:textId="77777777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  <w:t>-  Branding on Your Choice of Hole(s) on Course</w:t>
            </w:r>
          </w:p>
          <w:p w14:paraId="0ECAD37C" w14:textId="2A20FACA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</w:pPr>
            <w:r w:rsidRPr="00ED54F4">
              <w:rPr>
                <w:rFonts w:asciiTheme="majorHAnsi" w:eastAsiaTheme="majorEastAsia" w:hAnsiTheme="majorHAnsi" w:cstheme="majorBidi"/>
                <w:bCs w:val="0"/>
                <w:color w:val="FFFFFF" w:themeColor="background1"/>
                <w:sz w:val="16"/>
                <w:szCs w:val="28"/>
              </w:rPr>
              <w:t>-  Recognition on SCBLV website</w:t>
            </w:r>
          </w:p>
          <w:p w14:paraId="161FEACE" w14:textId="77777777" w:rsidR="00ED54F4" w:rsidRPr="00ED54F4" w:rsidRDefault="00ED54F4" w:rsidP="00B224A4">
            <w:pPr>
              <w:keepNext/>
              <w:keepLines/>
              <w:shd w:val="clear" w:color="auto" w:fill="41843E"/>
              <w:ind w:left="288" w:right="288"/>
              <w:outlineLvl w:val="1"/>
              <w:rPr>
                <w:rFonts w:asciiTheme="majorHAnsi" w:eastAsiaTheme="majorEastAsia" w:hAnsiTheme="majorHAnsi" w:cstheme="majorBidi"/>
                <w:color w:val="FFFFFF" w:themeColor="background1"/>
                <w:sz w:val="16"/>
                <w:szCs w:val="28"/>
              </w:rPr>
            </w:pPr>
          </w:p>
          <w:p w14:paraId="72B64722" w14:textId="77777777" w:rsidR="00ED54F4" w:rsidRDefault="00ED54F4" w:rsidP="00B224A4">
            <w:pPr>
              <w:spacing w:line="312" w:lineRule="auto"/>
              <w:ind w:left="144" w:right="144"/>
              <w:jc w:val="center"/>
              <w:rPr>
                <w:color w:val="FFFFFF" w:themeColor="background1"/>
              </w:rPr>
            </w:pPr>
          </w:p>
          <w:p w14:paraId="4523E920" w14:textId="2542332E" w:rsidR="008D18DE" w:rsidRPr="00521EB7" w:rsidRDefault="008D18DE" w:rsidP="008D18DE">
            <w:pPr>
              <w:jc w:val="center"/>
              <w:rPr>
                <w:rFonts w:ascii="Rage Italic" w:hAnsi="Rage Italic"/>
                <w:b/>
                <w:bCs w:val="0"/>
              </w:rPr>
            </w:pPr>
            <w:r w:rsidRPr="007C4D35">
              <w:rPr>
                <w:rFonts w:ascii="Rage Italic" w:hAnsi="Rage Italic"/>
                <w:b/>
                <w:bCs w:val="0"/>
                <w:color w:val="41843E"/>
              </w:rPr>
              <w:t xml:space="preserve"> </w:t>
            </w:r>
          </w:p>
          <w:p w14:paraId="38F39C9E" w14:textId="77777777" w:rsidR="008D18DE" w:rsidRDefault="008D18DE" w:rsidP="00B224A4">
            <w:pPr>
              <w:spacing w:line="312" w:lineRule="auto"/>
              <w:ind w:left="144" w:right="144"/>
              <w:jc w:val="center"/>
              <w:rPr>
                <w:color w:val="FFFFFF" w:themeColor="background1"/>
              </w:rPr>
            </w:pPr>
          </w:p>
          <w:p w14:paraId="48E9EF72" w14:textId="55D3C9DA" w:rsidR="008D18DE" w:rsidRPr="00ED54F4" w:rsidRDefault="008D18DE" w:rsidP="00B224A4">
            <w:pPr>
              <w:spacing w:line="312" w:lineRule="auto"/>
              <w:ind w:left="144" w:right="144"/>
              <w:jc w:val="center"/>
              <w:rPr>
                <w:bCs w:val="0"/>
                <w:color w:val="FFFFFF" w:themeColor="background1"/>
              </w:rPr>
            </w:pPr>
          </w:p>
        </w:tc>
      </w:tr>
    </w:tbl>
    <w:p w14:paraId="287EF72A" w14:textId="3A6DDCD2" w:rsidR="005C61E4" w:rsidRPr="00076F31" w:rsidRDefault="005C61E4" w:rsidP="009728E8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F54186" w14:textId="77777777" w:rsidR="00E944E5" w:rsidRDefault="00E944E5" w:rsidP="005F5D5F">
      <w:pPr>
        <w:spacing w:after="0" w:line="240" w:lineRule="auto"/>
      </w:pPr>
      <w:r>
        <w:separator/>
      </w:r>
    </w:p>
  </w:endnote>
  <w:endnote w:type="continuationSeparator" w:id="0">
    <w:p w14:paraId="35D08354" w14:textId="77777777" w:rsidR="00E944E5" w:rsidRDefault="00E944E5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EB9E29" w14:textId="77777777" w:rsidR="00E944E5" w:rsidRDefault="00E944E5" w:rsidP="005F5D5F">
      <w:pPr>
        <w:spacing w:after="0" w:line="240" w:lineRule="auto"/>
      </w:pPr>
      <w:r>
        <w:separator/>
      </w:r>
    </w:p>
  </w:footnote>
  <w:footnote w:type="continuationSeparator" w:id="0">
    <w:p w14:paraId="49DACA44" w14:textId="77777777" w:rsidR="00E944E5" w:rsidRDefault="00E944E5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41pt;height:60.75pt;visibility:visible;mso-wrap-style:square" o:bullet="t">
        <v:imagedata r:id="rId1" o:title=""/>
      </v:shape>
    </w:pict>
  </w:numPicBullet>
  <w:numPicBullet w:numPicBulletId="1">
    <w:pict>
      <v:shape id="_x0000_i1075" type="#_x0000_t75" style="width:218.25pt;height:139.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07F57C7"/>
    <w:multiLevelType w:val="hybridMultilevel"/>
    <w:tmpl w:val="5A7A8AE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1" w15:restartNumberingAfterBreak="0">
    <w:nsid w:val="62E95146"/>
    <w:multiLevelType w:val="hybridMultilevel"/>
    <w:tmpl w:val="7F9E5F2E"/>
    <w:lvl w:ilvl="0" w:tplc="F866E7D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7E39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66AE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A0CE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DCA1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8256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20D4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22E3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7EB9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AED"/>
    <w:rsid w:val="000010CA"/>
    <w:rsid w:val="000168C0"/>
    <w:rsid w:val="000427C6"/>
    <w:rsid w:val="00071E3A"/>
    <w:rsid w:val="00076F31"/>
    <w:rsid w:val="000B4C91"/>
    <w:rsid w:val="000F4303"/>
    <w:rsid w:val="001437A8"/>
    <w:rsid w:val="00171CDD"/>
    <w:rsid w:val="00175521"/>
    <w:rsid w:val="00181FB9"/>
    <w:rsid w:val="001C2693"/>
    <w:rsid w:val="001F7954"/>
    <w:rsid w:val="00251739"/>
    <w:rsid w:val="00261A78"/>
    <w:rsid w:val="002F1704"/>
    <w:rsid w:val="00355B6F"/>
    <w:rsid w:val="0036287D"/>
    <w:rsid w:val="00371CF5"/>
    <w:rsid w:val="00381A5C"/>
    <w:rsid w:val="00383F7F"/>
    <w:rsid w:val="003A1BE5"/>
    <w:rsid w:val="003B6A17"/>
    <w:rsid w:val="004036A0"/>
    <w:rsid w:val="004049B0"/>
    <w:rsid w:val="00411532"/>
    <w:rsid w:val="00452746"/>
    <w:rsid w:val="00495F99"/>
    <w:rsid w:val="004D7B60"/>
    <w:rsid w:val="004E63CF"/>
    <w:rsid w:val="00521EB7"/>
    <w:rsid w:val="005222EE"/>
    <w:rsid w:val="00541BB3"/>
    <w:rsid w:val="00544732"/>
    <w:rsid w:val="005C61E4"/>
    <w:rsid w:val="005F5D5F"/>
    <w:rsid w:val="00611640"/>
    <w:rsid w:val="0061434A"/>
    <w:rsid w:val="00665EA1"/>
    <w:rsid w:val="006E5B0F"/>
    <w:rsid w:val="006F12FD"/>
    <w:rsid w:val="007000A5"/>
    <w:rsid w:val="00745A8D"/>
    <w:rsid w:val="00774302"/>
    <w:rsid w:val="0077674E"/>
    <w:rsid w:val="00777F5B"/>
    <w:rsid w:val="0079199F"/>
    <w:rsid w:val="007B4C1D"/>
    <w:rsid w:val="007B5354"/>
    <w:rsid w:val="007C4D35"/>
    <w:rsid w:val="00803988"/>
    <w:rsid w:val="0081713E"/>
    <w:rsid w:val="00822939"/>
    <w:rsid w:val="00837654"/>
    <w:rsid w:val="00880783"/>
    <w:rsid w:val="008B5772"/>
    <w:rsid w:val="008C031F"/>
    <w:rsid w:val="008C1756"/>
    <w:rsid w:val="008D17FF"/>
    <w:rsid w:val="008D18DE"/>
    <w:rsid w:val="008F6C52"/>
    <w:rsid w:val="009141C6"/>
    <w:rsid w:val="00921E4D"/>
    <w:rsid w:val="00966E40"/>
    <w:rsid w:val="009728E8"/>
    <w:rsid w:val="00974159"/>
    <w:rsid w:val="00A03450"/>
    <w:rsid w:val="00A12CBB"/>
    <w:rsid w:val="00A20420"/>
    <w:rsid w:val="00A97C88"/>
    <w:rsid w:val="00AA4794"/>
    <w:rsid w:val="00AB3068"/>
    <w:rsid w:val="00AB58F4"/>
    <w:rsid w:val="00AD4C42"/>
    <w:rsid w:val="00AF32DC"/>
    <w:rsid w:val="00B224A4"/>
    <w:rsid w:val="00B46A60"/>
    <w:rsid w:val="00B86587"/>
    <w:rsid w:val="00BB5FF1"/>
    <w:rsid w:val="00BC6ED1"/>
    <w:rsid w:val="00C323B6"/>
    <w:rsid w:val="00C50159"/>
    <w:rsid w:val="00C57F20"/>
    <w:rsid w:val="00D03AED"/>
    <w:rsid w:val="00D16845"/>
    <w:rsid w:val="00D56FBE"/>
    <w:rsid w:val="00D70F4E"/>
    <w:rsid w:val="00D751DD"/>
    <w:rsid w:val="00DC52BD"/>
    <w:rsid w:val="00DE47B1"/>
    <w:rsid w:val="00E04570"/>
    <w:rsid w:val="00E3564F"/>
    <w:rsid w:val="00E944E5"/>
    <w:rsid w:val="00EC1838"/>
    <w:rsid w:val="00ED54F4"/>
    <w:rsid w:val="00EE243F"/>
    <w:rsid w:val="00F01345"/>
    <w:rsid w:val="00F234E7"/>
    <w:rsid w:val="00F2548A"/>
    <w:rsid w:val="00F302D3"/>
    <w:rsid w:val="00F51AB7"/>
    <w:rsid w:val="00F67047"/>
    <w:rsid w:val="00F73185"/>
    <w:rsid w:val="00F94388"/>
    <w:rsid w:val="00F94E46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C38A568"/>
  <w15:chartTrackingRefBased/>
  <w15:docId w15:val="{57E96622-B4AB-464E-80AB-880744803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link w:val="NoSpacingChar"/>
    <w:uiPriority w:val="1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7000A5"/>
  </w:style>
  <w:style w:type="character" w:styleId="UnresolvedMention">
    <w:name w:val="Unresolved Mention"/>
    <w:basedOn w:val="DefaultParagraphFont"/>
    <w:uiPriority w:val="99"/>
    <w:semiHidden/>
    <w:unhideWhenUsed/>
    <w:rsid w:val="001F795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19.png"/><Relationship Id="rId39" Type="http://schemas.openxmlformats.org/officeDocument/2006/relationships/image" Target="media/image32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34" Type="http://schemas.openxmlformats.org/officeDocument/2006/relationships/image" Target="media/image27.jp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2.jp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png"/><Relationship Id="rId10" Type="http://schemas.openxmlformats.org/officeDocument/2006/relationships/hyperlink" Target="mailto:leatherly@savannahcblv.org" TargetMode="External"/><Relationship Id="rId19" Type="http://schemas.openxmlformats.org/officeDocument/2006/relationships/image" Target="media/image13.JP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2.pn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image" Target="media/image28.gif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slie\AppData\Roaming\Microsoft\Templates\Seasonal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9A5481-8474-480B-A979-32C759005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169</TotalTime>
  <Pages>2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</dc:creator>
  <cp:keywords/>
  <dc:description/>
  <cp:lastModifiedBy>Leslie Eatherly</cp:lastModifiedBy>
  <cp:revision>8</cp:revision>
  <cp:lastPrinted>2019-04-23T13:31:00Z</cp:lastPrinted>
  <dcterms:created xsi:type="dcterms:W3CDTF">2019-02-26T20:27:00Z</dcterms:created>
  <dcterms:modified xsi:type="dcterms:W3CDTF">2019-04-23T13:42:00Z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